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2A7214" w:rsidRDefault="00C3720A" w:rsidP="00A61EB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3D7B1EE9" wp14:editId="375DACA8">
                <wp:simplePos x="0" y="0"/>
                <wp:positionH relativeFrom="margin">
                  <wp:posOffset>1776730</wp:posOffset>
                </wp:positionH>
                <wp:positionV relativeFrom="paragraph">
                  <wp:posOffset>12065</wp:posOffset>
                </wp:positionV>
                <wp:extent cx="1828800" cy="1828800"/>
                <wp:effectExtent l="0" t="0" r="0" b="5715"/>
                <wp:wrapNone/>
                <wp:docPr id="235" name="Zone de text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A7E40" w:rsidRPr="006A7E40" w:rsidRDefault="006A7E40" w:rsidP="006A7E40">
                            <w:pPr>
                              <w:jc w:val="center"/>
                              <w:rPr>
                                <w:noProof/>
                                <w:color w:val="2E74B5" w:themeColor="accent5" w:themeShade="BF"/>
                                <w:sz w:val="50"/>
                                <w:szCs w:val="5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7E40">
                              <w:rPr>
                                <w:noProof/>
                                <w:color w:val="2E74B5" w:themeColor="accent5" w:themeShade="BF"/>
                                <w:sz w:val="50"/>
                                <w:szCs w:val="5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Bonne visite à tous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D7B1EE9" id="_x0000_t202" coordsize="21600,21600" o:spt="202" path="m,l,21600r21600,l21600,xe">
                <v:stroke joinstyle="miter"/>
                <v:path gradientshapeok="t" o:connecttype="rect"/>
              </v:shapetype>
              <v:shape id="Zone de texte 235" o:spid="_x0000_s1026" type="#_x0000_t202" style="position:absolute;margin-left:139.9pt;margin-top:.95pt;width:2in;height:2in;z-index:25173964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" filled="f" stroked="f">
                <v:textbox style="mso-fit-shape-to-text:t">
                  <w:txbxContent>
                    <w:p w:rsidR="006A7E40" w:rsidRPr="006A7E40" w:rsidRDefault="006A7E40" w:rsidP="006A7E40">
                      <w:pPr>
                        <w:jc w:val="center"/>
                        <w:rPr>
                          <w:noProof/>
                          <w:color w:val="2E74B5" w:themeColor="accent5" w:themeShade="BF"/>
                          <w:sz w:val="50"/>
                          <w:szCs w:val="5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7E40">
                        <w:rPr>
                          <w:noProof/>
                          <w:color w:val="2E74B5" w:themeColor="accent5" w:themeShade="BF"/>
                          <w:sz w:val="50"/>
                          <w:szCs w:val="5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Bonne visite à tous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B68F0" w:rsidRDefault="00835F98">
      <w:pPr>
        <w:sectPr w:rsidR="00AB68F0" w:rsidSect="000C4B99">
          <w:pgSz w:w="16838" w:h="11906" w:orient="landscape" w:code="9"/>
          <w:pgMar w:top="0" w:right="864" w:bottom="360" w:left="864" w:header="426" w:footer="720" w:gutter="0"/>
          <w:cols w:space="720"/>
          <w:noEndnote/>
          <w:docGrid w:linePitch="326"/>
        </w:sect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page">
                  <wp:posOffset>-276225</wp:posOffset>
                </wp:positionH>
                <wp:positionV relativeFrom="paragraph">
                  <wp:posOffset>-50800</wp:posOffset>
                </wp:positionV>
                <wp:extent cx="2937510" cy="2914650"/>
                <wp:effectExtent l="1524000" t="1504950" r="53340" b="76200"/>
                <wp:wrapNone/>
                <wp:docPr id="239" name="Larm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2937510" cy="2914650"/>
                        </a:xfrm>
                        <a:prstGeom prst="teardrop">
                          <a:avLst>
                            <a:gd name="adj" fmla="val 200000"/>
                          </a:avLst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B6E" w:rsidRPr="00171B6E" w:rsidRDefault="00171B6E" w:rsidP="00F22B0E">
                            <w:pPr>
                              <w:spacing w:after="60"/>
                              <w:ind w:left="284"/>
                              <w:rPr>
                                <w:rFonts w:ascii="Eras Demi ITC" w:hAnsi="Eras Demi IT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71B6E">
                              <w:rPr>
                                <w:rFonts w:ascii="Eras Demi ITC" w:hAnsi="Eras Demi ITC"/>
                                <w:color w:val="FFFFFF" w:themeColor="background1"/>
                                <w:sz w:val="24"/>
                                <w:szCs w:val="24"/>
                              </w:rPr>
                              <w:t>Visites guidées</w:t>
                            </w:r>
                          </w:p>
                          <w:p w:rsidR="00171B6E" w:rsidRDefault="00171B6E" w:rsidP="00F22B0E">
                            <w:pPr>
                              <w:spacing w:after="60"/>
                              <w:ind w:left="284"/>
                              <w:rPr>
                                <w:rFonts w:ascii="Eras Demi ITC" w:hAnsi="Eras Demi IT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71B6E">
                              <w:rPr>
                                <w:rFonts w:ascii="Eras Demi ITC" w:hAnsi="Eras Demi ITC"/>
                                <w:color w:val="FFFFFF" w:themeColor="background1"/>
                                <w:sz w:val="24"/>
                                <w:szCs w:val="24"/>
                              </w:rPr>
                              <w:t>Départ du Hall d’</w:t>
                            </w:r>
                            <w:r>
                              <w:rPr>
                                <w:rFonts w:ascii="Eras Demi ITC" w:hAnsi="Eras Demi ITC"/>
                                <w:color w:val="FFFFFF" w:themeColor="background1"/>
                                <w:sz w:val="24"/>
                                <w:szCs w:val="24"/>
                              </w:rPr>
                              <w:t>entrée</w:t>
                            </w:r>
                          </w:p>
                          <w:p w:rsidR="00171B6E" w:rsidRDefault="00171B6E" w:rsidP="00F22B0E">
                            <w:pPr>
                              <w:spacing w:after="60"/>
                              <w:ind w:left="284"/>
                              <w:rPr>
                                <w:rFonts w:ascii="Eras Demi ITC" w:hAnsi="Eras Demi IT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ras Demi ITC" w:hAnsi="Eras Demi ITC"/>
                                <w:color w:val="FFFFFF" w:themeColor="background1"/>
                                <w:sz w:val="24"/>
                                <w:szCs w:val="24"/>
                              </w:rPr>
                              <w:t>Présentation de projets pédagogiques et activités culturelles au cours de la visite</w:t>
                            </w:r>
                          </w:p>
                          <w:p w:rsidR="00F22B0E" w:rsidRDefault="00F22B0E" w:rsidP="00F22B0E">
                            <w:pPr>
                              <w:spacing w:after="60"/>
                              <w:ind w:left="284"/>
                              <w:rPr>
                                <w:rFonts w:ascii="Eras Demi ITC" w:hAnsi="Eras Demi IT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F22B0E" w:rsidRPr="00F22B0E" w:rsidRDefault="00F22B0E" w:rsidP="00F22B0E">
                            <w:pPr>
                              <w:spacing w:after="60"/>
                              <w:ind w:left="284"/>
                              <w:rPr>
                                <w:rFonts w:ascii="Eras Demi ITC" w:hAnsi="Eras Demi ITC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F22B0E">
                              <w:rPr>
                                <w:rFonts w:ascii="Eras Demi ITC" w:hAnsi="Eras Demi ITC"/>
                                <w:color w:val="FFFFFF" w:themeColor="background1"/>
                                <w:sz w:val="22"/>
                                <w:szCs w:val="22"/>
                              </w:rPr>
                              <w:t>70 Bld d’Anvers</w:t>
                            </w:r>
                          </w:p>
                          <w:p w:rsidR="00F22B0E" w:rsidRPr="00F22B0E" w:rsidRDefault="00F22B0E" w:rsidP="00F22B0E">
                            <w:pPr>
                              <w:spacing w:after="60"/>
                              <w:ind w:left="284"/>
                              <w:rPr>
                                <w:rFonts w:ascii="Eras Demi ITC" w:hAnsi="Eras Demi ITC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F22B0E">
                              <w:rPr>
                                <w:rFonts w:ascii="Eras Demi ITC" w:hAnsi="Eras Demi ITC"/>
                                <w:color w:val="FFFFFF" w:themeColor="background1"/>
                                <w:sz w:val="22"/>
                                <w:szCs w:val="22"/>
                              </w:rPr>
                              <w:t>67000 STRASBOURG</w:t>
                            </w:r>
                          </w:p>
                          <w:p w:rsidR="00F22B0E" w:rsidRPr="00171B6E" w:rsidRDefault="00F22B0E" w:rsidP="00F22B0E">
                            <w:pPr>
                              <w:spacing w:after="60"/>
                              <w:ind w:left="284"/>
                              <w:rPr>
                                <w:rFonts w:ascii="Eras Demi ITC" w:hAnsi="Eras Demi IT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22B0E">
                              <w:rPr>
                                <w:rFonts w:ascii="Eras Demi ITC" w:hAnsi="Eras Demi ITC"/>
                                <w:color w:val="FFFFFF" w:themeColor="background1"/>
                                <w:sz w:val="22"/>
                                <w:szCs w:val="22"/>
                              </w:rPr>
                              <w:t>03 88 61 56 51</w:t>
                            </w:r>
                          </w:p>
                          <w:p w:rsidR="00171B6E" w:rsidRDefault="00171B6E" w:rsidP="00171B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Larme 239" o:spid="_x0000_s1027" style="position:absolute;margin-left:-21.75pt;margin-top:-4pt;width:231.3pt;height:229.5pt;rotation:180;flip:y;z-index: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937510,2914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" adj="-11796480,,5400" path="m,1457325c,652467,657584,,1468755,v979170,,1958340,-485775,2937510,-1457325c3427095,-485775,2937510,485775,2937510,1457325v,804858,-657584,1457325,-1468755,1457325c657584,2914650,,2262183,,1457325xe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troke joinstyle="miter"/>
                <v:shadow on="t" color="black" opacity="41287f" offset="0,1.5pt"/>
                <v:formulas/>
                <v:path arrowok="t" o:connecttype="custom" o:connectlocs="0,1457325;1468755,0;4406265,-1457325;2937510,1457325;1468755,2914650;0,1457325" o:connectangles="0,0,0,0,0,0" textboxrect="0,0,2937510,2914650"/>
                <v:textbox>
                  <w:txbxContent>
                    <w:p w:rsidR="00171B6E" w:rsidRPr="00171B6E" w:rsidRDefault="00171B6E" w:rsidP="00F22B0E">
                      <w:pPr>
                        <w:spacing w:after="60"/>
                        <w:ind w:left="284"/>
                        <w:rPr>
                          <w:rFonts w:ascii="Eras Demi ITC" w:hAnsi="Eras Demi ITC"/>
                          <w:color w:val="FFFFFF" w:themeColor="background1"/>
                          <w:sz w:val="24"/>
                          <w:szCs w:val="24"/>
                        </w:rPr>
                      </w:pPr>
                      <w:r w:rsidRPr="00171B6E">
                        <w:rPr>
                          <w:rFonts w:ascii="Eras Demi ITC" w:hAnsi="Eras Demi ITC"/>
                          <w:color w:val="FFFFFF" w:themeColor="background1"/>
                          <w:sz w:val="24"/>
                          <w:szCs w:val="24"/>
                        </w:rPr>
                        <w:t>Visites guidées</w:t>
                      </w:r>
                    </w:p>
                    <w:p w:rsidR="00171B6E" w:rsidRDefault="00171B6E" w:rsidP="00F22B0E">
                      <w:pPr>
                        <w:spacing w:after="60"/>
                        <w:ind w:left="284"/>
                        <w:rPr>
                          <w:rFonts w:ascii="Eras Demi ITC" w:hAnsi="Eras Demi ITC"/>
                          <w:color w:val="FFFFFF" w:themeColor="background1"/>
                          <w:sz w:val="24"/>
                          <w:szCs w:val="24"/>
                        </w:rPr>
                      </w:pPr>
                      <w:r w:rsidRPr="00171B6E">
                        <w:rPr>
                          <w:rFonts w:ascii="Eras Demi ITC" w:hAnsi="Eras Demi ITC"/>
                          <w:color w:val="FFFFFF" w:themeColor="background1"/>
                          <w:sz w:val="24"/>
                          <w:szCs w:val="24"/>
                        </w:rPr>
                        <w:t>Départ du Hall d’</w:t>
                      </w:r>
                      <w:r>
                        <w:rPr>
                          <w:rFonts w:ascii="Eras Demi ITC" w:hAnsi="Eras Demi ITC"/>
                          <w:color w:val="FFFFFF" w:themeColor="background1"/>
                          <w:sz w:val="24"/>
                          <w:szCs w:val="24"/>
                        </w:rPr>
                        <w:t>entrée</w:t>
                      </w:r>
                    </w:p>
                    <w:p w:rsidR="00171B6E" w:rsidRDefault="00171B6E" w:rsidP="00F22B0E">
                      <w:pPr>
                        <w:spacing w:after="60"/>
                        <w:ind w:left="284"/>
                        <w:rPr>
                          <w:rFonts w:ascii="Eras Demi ITC" w:hAnsi="Eras Demi ITC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Eras Demi ITC" w:hAnsi="Eras Demi ITC"/>
                          <w:color w:val="FFFFFF" w:themeColor="background1"/>
                          <w:sz w:val="24"/>
                          <w:szCs w:val="24"/>
                        </w:rPr>
                        <w:t>Présentation de projets pédagogiques et activités culturelles au cours de la visite</w:t>
                      </w:r>
                    </w:p>
                    <w:p w:rsidR="00F22B0E" w:rsidRDefault="00F22B0E" w:rsidP="00F22B0E">
                      <w:pPr>
                        <w:spacing w:after="60"/>
                        <w:ind w:left="284"/>
                        <w:rPr>
                          <w:rFonts w:ascii="Eras Demi ITC" w:hAnsi="Eras Demi ITC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F22B0E" w:rsidRPr="00F22B0E" w:rsidRDefault="00F22B0E" w:rsidP="00F22B0E">
                      <w:pPr>
                        <w:spacing w:after="60"/>
                        <w:ind w:left="284"/>
                        <w:rPr>
                          <w:rFonts w:ascii="Eras Demi ITC" w:hAnsi="Eras Demi ITC"/>
                          <w:color w:val="FFFFFF" w:themeColor="background1"/>
                          <w:sz w:val="22"/>
                          <w:szCs w:val="22"/>
                        </w:rPr>
                      </w:pPr>
                      <w:r w:rsidRPr="00F22B0E">
                        <w:rPr>
                          <w:rFonts w:ascii="Eras Demi ITC" w:hAnsi="Eras Demi ITC"/>
                          <w:color w:val="FFFFFF" w:themeColor="background1"/>
                          <w:sz w:val="22"/>
                          <w:szCs w:val="22"/>
                        </w:rPr>
                        <w:t xml:space="preserve">70 </w:t>
                      </w:r>
                      <w:proofErr w:type="spellStart"/>
                      <w:r w:rsidRPr="00F22B0E">
                        <w:rPr>
                          <w:rFonts w:ascii="Eras Demi ITC" w:hAnsi="Eras Demi ITC"/>
                          <w:color w:val="FFFFFF" w:themeColor="background1"/>
                          <w:sz w:val="22"/>
                          <w:szCs w:val="22"/>
                        </w:rPr>
                        <w:t>Bld</w:t>
                      </w:r>
                      <w:proofErr w:type="spellEnd"/>
                      <w:r w:rsidRPr="00F22B0E">
                        <w:rPr>
                          <w:rFonts w:ascii="Eras Demi ITC" w:hAnsi="Eras Demi ITC"/>
                          <w:color w:val="FFFFFF" w:themeColor="background1"/>
                          <w:sz w:val="22"/>
                          <w:szCs w:val="22"/>
                        </w:rPr>
                        <w:t xml:space="preserve"> d’Anvers</w:t>
                      </w:r>
                    </w:p>
                    <w:p w:rsidR="00F22B0E" w:rsidRPr="00F22B0E" w:rsidRDefault="00F22B0E" w:rsidP="00F22B0E">
                      <w:pPr>
                        <w:spacing w:after="60"/>
                        <w:ind w:left="284"/>
                        <w:rPr>
                          <w:rFonts w:ascii="Eras Demi ITC" w:hAnsi="Eras Demi ITC"/>
                          <w:color w:val="FFFFFF" w:themeColor="background1"/>
                          <w:sz w:val="22"/>
                          <w:szCs w:val="22"/>
                        </w:rPr>
                      </w:pPr>
                      <w:r w:rsidRPr="00F22B0E">
                        <w:rPr>
                          <w:rFonts w:ascii="Eras Demi ITC" w:hAnsi="Eras Demi ITC"/>
                          <w:color w:val="FFFFFF" w:themeColor="background1"/>
                          <w:sz w:val="22"/>
                          <w:szCs w:val="22"/>
                        </w:rPr>
                        <w:t>67000 STRASBOURG</w:t>
                      </w:r>
                    </w:p>
                    <w:p w:rsidR="00F22B0E" w:rsidRPr="00171B6E" w:rsidRDefault="00F22B0E" w:rsidP="00F22B0E">
                      <w:pPr>
                        <w:spacing w:after="60"/>
                        <w:ind w:left="284"/>
                        <w:rPr>
                          <w:rFonts w:ascii="Eras Demi ITC" w:hAnsi="Eras Demi ITC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22B0E">
                        <w:rPr>
                          <w:rFonts w:ascii="Eras Demi ITC" w:hAnsi="Eras Demi ITC"/>
                          <w:color w:val="FFFFFF" w:themeColor="background1"/>
                          <w:sz w:val="22"/>
                          <w:szCs w:val="22"/>
                        </w:rPr>
                        <w:t>03 88 61 56 51</w:t>
                      </w:r>
                    </w:p>
                    <w:p w:rsidR="00171B6E" w:rsidRDefault="00171B6E" w:rsidP="00171B6E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54782">
        <w:rPr>
          <w:noProof/>
          <w:lang w:eastAsia="fr-FR"/>
        </w:rPr>
        <w:drawing>
          <wp:anchor distT="0" distB="0" distL="114300" distR="114300" simplePos="0" relativeHeight="251606528" behindDoc="0" locked="0" layoutInCell="1" allowOverlap="1" wp14:anchorId="76315ED8" wp14:editId="7CF44603">
            <wp:simplePos x="0" y="0"/>
            <wp:positionH relativeFrom="column">
              <wp:posOffset>5261610</wp:posOffset>
            </wp:positionH>
            <wp:positionV relativeFrom="paragraph">
              <wp:posOffset>644524</wp:posOffset>
            </wp:positionV>
            <wp:extent cx="4123533" cy="2943225"/>
            <wp:effectExtent l="0" t="0" r="0" b="0"/>
            <wp:wrapNone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 descr="RE9992701-IMG0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314" cy="294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AD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BB8BB24" wp14:editId="28F03A48">
                <wp:simplePos x="0" y="0"/>
                <wp:positionH relativeFrom="column">
                  <wp:posOffset>5233035</wp:posOffset>
                </wp:positionH>
                <wp:positionV relativeFrom="paragraph">
                  <wp:posOffset>158750</wp:posOffset>
                </wp:positionV>
                <wp:extent cx="4276725" cy="876300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E4556" w:rsidRPr="00D14AD5" w:rsidRDefault="00AE4556" w:rsidP="00AE4556">
                            <w:pPr>
                              <w:jc w:val="center"/>
                              <w:rPr>
                                <w:rFonts w:ascii="Eras Demi ITC" w:eastAsiaTheme="minorHAnsi" w:hAnsi="Eras Demi ITC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4AD5">
                              <w:rPr>
                                <w:rFonts w:ascii="Eras Demi ITC" w:hAnsi="Eras Demi ITC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COLLÈGE</w:t>
                            </w:r>
                            <w:r w:rsidR="00C3720A" w:rsidRPr="00D14AD5">
                              <w:rPr>
                                <w:rFonts w:ascii="Eras Demi ITC" w:hAnsi="Eras Demi ITC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INTERNATIONAL</w:t>
                            </w:r>
                            <w:r w:rsidR="00D14AD5">
                              <w:rPr>
                                <w:rFonts w:ascii="Eras Demi ITC" w:hAnsi="Eras Demi ITC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VAUBAN</w:t>
                            </w:r>
                            <w:r w:rsidR="00A54782">
                              <w:rPr>
                                <w:rFonts w:ascii="Eras Demi ITC" w:hAnsi="Eras Demi ITC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&amp; LFA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BB8BB24" id="Zone de texte 23" o:spid="_x0000_s1028" type="#_x0000_t202" style="position:absolute;margin-left:412.05pt;margin-top:12.5pt;width:336.75pt;height:69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" filled="f" stroked="f">
                <v:textbox>
                  <w:txbxContent>
                    <w:p w:rsidR="00AE4556" w:rsidRPr="00D14AD5" w:rsidRDefault="00AE4556" w:rsidP="00AE4556">
                      <w:pPr>
                        <w:jc w:val="center"/>
                        <w:rPr>
                          <w:rFonts w:ascii="Eras Demi ITC" w:eastAsiaTheme="minorHAnsi" w:hAnsi="Eras Demi ITC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4AD5">
                        <w:rPr>
                          <w:rFonts w:ascii="Eras Demi ITC" w:hAnsi="Eras Demi ITC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COLLÈGE</w:t>
                      </w:r>
                      <w:r w:rsidR="00C3720A" w:rsidRPr="00D14AD5">
                        <w:rPr>
                          <w:rFonts w:ascii="Eras Demi ITC" w:hAnsi="Eras Demi ITC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INTERNATIONAL</w:t>
                      </w:r>
                      <w:r w:rsidR="00D14AD5">
                        <w:rPr>
                          <w:rFonts w:ascii="Eras Demi ITC" w:hAnsi="Eras Demi ITC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VAUBAN</w:t>
                      </w:r>
                      <w:r w:rsidR="00A54782">
                        <w:rPr>
                          <w:rFonts w:ascii="Eras Demi ITC" w:hAnsi="Eras Demi ITC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&amp; LFA</w:t>
                      </w:r>
                    </w:p>
                  </w:txbxContent>
                </v:textbox>
              </v:shape>
            </w:pict>
          </mc:Fallback>
        </mc:AlternateContent>
      </w:r>
      <w:r w:rsidR="0008679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57C971AF" wp14:editId="203E3C36">
                <wp:simplePos x="0" y="0"/>
                <wp:positionH relativeFrom="margin">
                  <wp:align>right</wp:align>
                </wp:positionH>
                <wp:positionV relativeFrom="paragraph">
                  <wp:posOffset>207010</wp:posOffset>
                </wp:positionV>
                <wp:extent cx="4572000" cy="6400800"/>
                <wp:effectExtent l="0" t="0" r="19050" b="1905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6400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C6F1C7F" id="Rectangle 92" o:spid="_x0000_s1026" style="position:absolute;margin-left:308.8pt;margin-top:16.3pt;width:5in;height:7in;z-index:2516270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" filled="f" strokecolor="#cfcdcd [2894]" strokeweight=".5pt">
                <w10:wrap anchorx="margin"/>
              </v:rect>
            </w:pict>
          </mc:Fallback>
        </mc:AlternateContent>
      </w:r>
      <w:r w:rsidR="00675F34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5166360</wp:posOffset>
                </wp:positionH>
                <wp:positionV relativeFrom="paragraph">
                  <wp:posOffset>3692525</wp:posOffset>
                </wp:positionV>
                <wp:extent cx="4276090" cy="1409065"/>
                <wp:effectExtent l="0" t="0" r="0" b="635"/>
                <wp:wrapNone/>
                <wp:docPr id="65" name="Groupe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6090" cy="1409065"/>
                          <a:chOff x="0" y="-38099"/>
                          <a:chExt cx="4276090" cy="1409699"/>
                        </a:xfrm>
                      </wpg:grpSpPr>
                      <wps:wsp>
                        <wps:cNvPr id="83" name="Zone de texte 46"/>
                        <wps:cNvSpPr txBox="1">
                          <a:spLocks noChangeArrowheads="1"/>
                        </wps:cNvSpPr>
                        <wps:spPr bwMode="auto">
                          <a:xfrm>
                            <a:off x="581025" y="-38099"/>
                            <a:ext cx="3038475" cy="1409699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84000">
                                <a:srgbClr val="8E2A7B"/>
                              </a:gs>
                              <a:gs pos="66000">
                                <a:schemeClr val="bg1"/>
                              </a:gs>
                              <a:gs pos="33000">
                                <a:srgbClr val="A80C7F">
                                  <a:lumMod val="0"/>
                                  <a:lumOff val="100000"/>
                                  <a:alpha val="83000"/>
                                </a:srgbClr>
                              </a:gs>
                              <a:gs pos="18000">
                                <a:srgbClr val="8E2A7B">
                                  <a:lumMod val="94000"/>
                                  <a:lumOff val="6000"/>
                                </a:srgbClr>
                              </a:gs>
                            </a:gsLst>
                            <a:lin ang="0" scaled="1"/>
                            <a:tileRect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02D73" w:rsidRPr="002A45A3" w:rsidRDefault="00815D6E" w:rsidP="00815D6E">
                              <w:pPr>
                                <w:widowControl w:val="0"/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i/>
                                  <w:iCs/>
                                  <w:color w:val="002060"/>
                                  <w:sz w:val="50"/>
                                  <w:szCs w:val="50"/>
                                </w:rPr>
                              </w:pPr>
                              <w:r w:rsidRPr="002A45A3">
                                <w:rPr>
                                  <w:rFonts w:ascii="Arial Narrow" w:hAnsi="Arial Narrow"/>
                                  <w:b/>
                                  <w:bCs/>
                                  <w:i/>
                                  <w:iCs/>
                                  <w:color w:val="002060"/>
                                  <w:sz w:val="50"/>
                                  <w:szCs w:val="50"/>
                                </w:rPr>
                                <w:t>INVITATION</w:t>
                              </w:r>
                            </w:p>
                            <w:p w:rsidR="00815D6E" w:rsidRPr="002A45A3" w:rsidRDefault="00815D6E" w:rsidP="00815D6E">
                              <w:pPr>
                                <w:widowControl w:val="0"/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i/>
                                  <w:iCs/>
                                  <w:color w:val="002060"/>
                                  <w:sz w:val="44"/>
                                  <w:szCs w:val="44"/>
                                </w:rPr>
                              </w:pPr>
                              <w:r w:rsidRPr="002A45A3">
                                <w:rPr>
                                  <w:rFonts w:ascii="Arial Narrow" w:hAnsi="Arial Narrow"/>
                                  <w:b/>
                                  <w:bCs/>
                                  <w:i/>
                                  <w:iCs/>
                                  <w:color w:val="002060"/>
                                  <w:sz w:val="44"/>
                                  <w:szCs w:val="44"/>
                                </w:rPr>
                                <w:t>AUX PORTES OUVERTES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532765" cy="1335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43325" y="9525"/>
                            <a:ext cx="532765" cy="1335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e 65" o:spid="_x0000_s1029" style="position:absolute;margin-left:406.8pt;margin-top:290.75pt;width:336.7pt;height:110.95pt;z-index:251704832;mso-height-relative:margin" coordorigin=",-380" coordsize="42760,14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">
                <v:shape id="Zone de texte 46" o:spid="_x0000_s1030" type="#_x0000_t202" style="position:absolute;left:5810;top:-380;width:30385;height:1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" fillcolor="#9d2e88" stroked="f" strokecolor="#212120" insetpen="t">
                  <v:fill color2="#8e2a7b" rotate="t" angle="90" colors="0 #9d2e88;11796f #9d2e88;21627f white;43254f white" focus="100%" type="gradient"/>
                  <v:textbox inset="2.88pt,2.88pt,2.88pt,2.88pt">
                    <w:txbxContent>
                      <w:p w:rsidR="00702D73" w:rsidRPr="002A45A3" w:rsidRDefault="00815D6E" w:rsidP="00815D6E">
                        <w:pPr>
                          <w:widowControl w:val="0"/>
                          <w:jc w:val="center"/>
                          <w:rPr>
                            <w:rFonts w:ascii="Arial Narrow" w:hAnsi="Arial Narrow"/>
                            <w:b/>
                            <w:bCs/>
                            <w:i/>
                            <w:iCs/>
                            <w:color w:val="002060"/>
                            <w:sz w:val="50"/>
                            <w:szCs w:val="50"/>
                          </w:rPr>
                        </w:pPr>
                        <w:r w:rsidRPr="002A45A3">
                          <w:rPr>
                            <w:rFonts w:ascii="Arial Narrow" w:hAnsi="Arial Narrow"/>
                            <w:b/>
                            <w:bCs/>
                            <w:i/>
                            <w:iCs/>
                            <w:color w:val="002060"/>
                            <w:sz w:val="50"/>
                            <w:szCs w:val="50"/>
                          </w:rPr>
                          <w:t>INVITATION</w:t>
                        </w:r>
                      </w:p>
                      <w:p w:rsidR="00815D6E" w:rsidRPr="002A45A3" w:rsidRDefault="00815D6E" w:rsidP="00815D6E">
                        <w:pPr>
                          <w:widowControl w:val="0"/>
                          <w:jc w:val="center"/>
                          <w:rPr>
                            <w:rFonts w:ascii="Arial Narrow" w:hAnsi="Arial Narrow"/>
                            <w:b/>
                            <w:bCs/>
                            <w:i/>
                            <w:iCs/>
                            <w:color w:val="002060"/>
                            <w:sz w:val="44"/>
                            <w:szCs w:val="44"/>
                          </w:rPr>
                        </w:pPr>
                        <w:r w:rsidRPr="002A45A3">
                          <w:rPr>
                            <w:rFonts w:ascii="Arial Narrow" w:hAnsi="Arial Narrow"/>
                            <w:b/>
                            <w:bCs/>
                            <w:i/>
                            <w:iCs/>
                            <w:color w:val="002060"/>
                            <w:sz w:val="44"/>
                            <w:szCs w:val="44"/>
                          </w:rPr>
                          <w:t>AUX PORTES OUVERTES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1" o:spid="_x0000_s1031" type="#_x0000_t75" style="position:absolute;top:95;width:5327;height:13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">
                  <v:imagedata r:id="rId11" o:title=""/>
                </v:shape>
                <v:shape id="Image 64" o:spid="_x0000_s1032" type="#_x0000_t75" style="position:absolute;left:37433;top:95;width:5327;height:13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">
                  <v:imagedata r:id="rId12" o:title=""/>
                </v:shape>
              </v:group>
            </w:pict>
          </mc:Fallback>
        </mc:AlternateContent>
      </w:r>
      <w:r w:rsidR="00C36EE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451485</wp:posOffset>
                </wp:positionH>
                <wp:positionV relativeFrom="paragraph">
                  <wp:posOffset>6654800</wp:posOffset>
                </wp:positionV>
                <wp:extent cx="3762375" cy="361950"/>
                <wp:effectExtent l="0" t="0" r="0" b="0"/>
                <wp:wrapNone/>
                <wp:docPr id="245" name="Zone de text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4FC5" w:rsidRPr="00114FC5" w:rsidRDefault="00114FC5" w:rsidP="00114FC5">
                            <w:pPr>
                              <w:jc w:val="center"/>
                              <w:rPr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114FC5">
                              <w:rPr>
                                <w:color w:val="002060"/>
                                <w:sz w:val="22"/>
                                <w:szCs w:val="22"/>
                              </w:rPr>
                              <w:t>Plan du Collège International et LFA VAUBAN</w:t>
                            </w:r>
                          </w:p>
                          <w:p w:rsidR="00114FC5" w:rsidRPr="00C36EE1" w:rsidRDefault="00114FC5" w:rsidP="00114FC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36EE1">
                              <w:rPr>
                                <w:sz w:val="16"/>
                                <w:szCs w:val="16"/>
                              </w:rPr>
                              <w:t>Imprimé par le Collège VAUBAN – Ne pas jeter sur la chaussée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Zone de texte 245" o:spid="_x0000_s1033" type="#_x0000_t202" style="position:absolute;margin-left:35.55pt;margin-top:524pt;width:296.25pt;height:28.5pt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" filled="f" stroked="f" strokeweight=".5pt">
                <v:textbox>
                  <w:txbxContent>
                    <w:p w:rsidR="00114FC5" w:rsidRPr="00114FC5" w:rsidRDefault="00114FC5" w:rsidP="00114FC5">
                      <w:pPr>
                        <w:jc w:val="center"/>
                        <w:rPr>
                          <w:color w:val="002060"/>
                          <w:sz w:val="22"/>
                          <w:szCs w:val="22"/>
                        </w:rPr>
                      </w:pPr>
                      <w:r w:rsidRPr="00114FC5">
                        <w:rPr>
                          <w:color w:val="002060"/>
                          <w:sz w:val="22"/>
                          <w:szCs w:val="22"/>
                        </w:rPr>
                        <w:t>Plan du Collège International et LFA VAUBAN</w:t>
                      </w:r>
                    </w:p>
                    <w:p w:rsidR="00114FC5" w:rsidRPr="00C36EE1" w:rsidRDefault="00114FC5" w:rsidP="00114FC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C36EE1">
                        <w:rPr>
                          <w:sz w:val="16"/>
                          <w:szCs w:val="16"/>
                        </w:rPr>
                        <w:t>Imprimé par le Collège VAUBAN – Ne pas jeter sur la chaussée</w:t>
                      </w:r>
                    </w:p>
                  </w:txbxContent>
                </v:textbox>
              </v:shape>
            </w:pict>
          </mc:Fallback>
        </mc:AlternateContent>
      </w:r>
      <w:r w:rsidR="00114FC5">
        <w:rPr>
          <w:noProof/>
          <w:lang w:eastAsia="fr-FR"/>
        </w:rPr>
        <w:drawing>
          <wp:anchor distT="0" distB="0" distL="114300" distR="114300" simplePos="0" relativeHeight="251581952" behindDoc="0" locked="0" layoutInCell="1" allowOverlap="1" wp14:anchorId="4FC54495" wp14:editId="0F340208">
            <wp:simplePos x="0" y="0"/>
            <wp:positionH relativeFrom="margin">
              <wp:align>left</wp:align>
            </wp:positionH>
            <wp:positionV relativeFrom="paragraph">
              <wp:posOffset>2891790</wp:posOffset>
            </wp:positionV>
            <wp:extent cx="4569138" cy="3800475"/>
            <wp:effectExtent l="0" t="0" r="3175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RE9992701-IMG0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69138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FC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60BB8C46" wp14:editId="1601525E">
                <wp:simplePos x="0" y="0"/>
                <wp:positionH relativeFrom="column">
                  <wp:posOffset>3423285</wp:posOffset>
                </wp:positionH>
                <wp:positionV relativeFrom="paragraph">
                  <wp:posOffset>5121275</wp:posOffset>
                </wp:positionV>
                <wp:extent cx="4629150" cy="3850005"/>
                <wp:effectExtent l="0" t="152400" r="0" b="147955"/>
                <wp:wrapNone/>
                <wp:docPr id="243" name="Zone de text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77460">
                          <a:off x="0" y="0"/>
                          <a:ext cx="4629150" cy="3850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14FC5" w:rsidRPr="00114FC5" w:rsidRDefault="00114FC5" w:rsidP="00114FC5">
                            <w:pPr>
                              <w:jc w:val="center"/>
                              <w:rPr>
                                <w:rFonts w:ascii="Eras Demi ITC" w:hAnsi="Eras Demi ITC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4FC5">
                              <w:rPr>
                                <w:rFonts w:ascii="Eras Demi ITC" w:hAnsi="Eras Demi ITC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Bât. </w:t>
                            </w:r>
                            <w:r>
                              <w:rPr>
                                <w:rFonts w:ascii="Eras Demi ITC" w:hAnsi="Eras Demi ITC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BB8C46" id="Zone de texte 243" o:spid="_x0000_s1034" type="#_x0000_t202" style="position:absolute;margin-left:269.55pt;margin-top:403.25pt;width:364.5pt;height:303.15pt;rotation:2378367fd;z-index:251748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" filled="f" stroked="f">
                <v:textbox style="mso-fit-shape-to-text:t">
                  <w:txbxContent>
                    <w:p w:rsidR="00114FC5" w:rsidRPr="00114FC5" w:rsidRDefault="00114FC5" w:rsidP="00114FC5">
                      <w:pPr>
                        <w:jc w:val="center"/>
                        <w:rPr>
                          <w:rFonts w:ascii="Eras Demi ITC" w:hAnsi="Eras Demi ITC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4FC5">
                        <w:rPr>
                          <w:rFonts w:ascii="Eras Demi ITC" w:hAnsi="Eras Demi ITC"/>
                          <w:noProof/>
                          <w:color w:val="FF0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Bât. </w:t>
                      </w:r>
                      <w:r>
                        <w:rPr>
                          <w:rFonts w:ascii="Eras Demi ITC" w:hAnsi="Eras Demi ITC"/>
                          <w:noProof/>
                          <w:color w:val="FF0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114FC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60BB8C46" wp14:editId="1601525E">
                <wp:simplePos x="0" y="0"/>
                <wp:positionH relativeFrom="column">
                  <wp:posOffset>2708910</wp:posOffset>
                </wp:positionH>
                <wp:positionV relativeFrom="paragraph">
                  <wp:posOffset>4835525</wp:posOffset>
                </wp:positionV>
                <wp:extent cx="4629150" cy="3850005"/>
                <wp:effectExtent l="0" t="152400" r="0" b="147955"/>
                <wp:wrapNone/>
                <wp:docPr id="244" name="Zone de text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77460">
                          <a:off x="0" y="0"/>
                          <a:ext cx="4629150" cy="3850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14FC5" w:rsidRPr="00114FC5" w:rsidRDefault="00114FC5" w:rsidP="00114FC5">
                            <w:pPr>
                              <w:jc w:val="center"/>
                              <w:rPr>
                                <w:rFonts w:ascii="Eras Demi ITC" w:hAnsi="Eras Demi ITC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4FC5">
                              <w:rPr>
                                <w:rFonts w:ascii="Eras Demi ITC" w:hAnsi="Eras Demi ITC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Bât. </w:t>
                            </w:r>
                            <w:r>
                              <w:rPr>
                                <w:rFonts w:ascii="Eras Demi ITC" w:hAnsi="Eras Demi ITC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BB8C46" id="Zone de texte 244" o:spid="_x0000_s1035" type="#_x0000_t202" style="position:absolute;margin-left:213.3pt;margin-top:380.75pt;width:364.5pt;height:303.15pt;rotation:2378367fd;z-index:251750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" filled="f" stroked="f">
                <v:textbox style="mso-fit-shape-to-text:t">
                  <w:txbxContent>
                    <w:p w:rsidR="00114FC5" w:rsidRPr="00114FC5" w:rsidRDefault="00114FC5" w:rsidP="00114FC5">
                      <w:pPr>
                        <w:jc w:val="center"/>
                        <w:rPr>
                          <w:rFonts w:ascii="Eras Demi ITC" w:hAnsi="Eras Demi ITC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4FC5">
                        <w:rPr>
                          <w:rFonts w:ascii="Eras Demi ITC" w:hAnsi="Eras Demi ITC"/>
                          <w:noProof/>
                          <w:color w:val="FF0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Bât. </w:t>
                      </w:r>
                      <w:r>
                        <w:rPr>
                          <w:rFonts w:ascii="Eras Demi ITC" w:hAnsi="Eras Demi ITC"/>
                          <w:noProof/>
                          <w:color w:val="FF0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114FC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60BB8C46" wp14:editId="1601525E">
                <wp:simplePos x="0" y="0"/>
                <wp:positionH relativeFrom="column">
                  <wp:posOffset>1394460</wp:posOffset>
                </wp:positionH>
                <wp:positionV relativeFrom="paragraph">
                  <wp:posOffset>5588000</wp:posOffset>
                </wp:positionV>
                <wp:extent cx="4629150" cy="3850005"/>
                <wp:effectExtent l="0" t="152400" r="0" b="147955"/>
                <wp:wrapNone/>
                <wp:docPr id="242" name="Zone de text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77460">
                          <a:off x="0" y="0"/>
                          <a:ext cx="4629150" cy="3850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14FC5" w:rsidRPr="00114FC5" w:rsidRDefault="00114FC5" w:rsidP="00114FC5">
                            <w:pPr>
                              <w:jc w:val="center"/>
                              <w:rPr>
                                <w:rFonts w:ascii="Eras Demi ITC" w:hAnsi="Eras Demi ITC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4FC5">
                              <w:rPr>
                                <w:rFonts w:ascii="Eras Demi ITC" w:hAnsi="Eras Demi ITC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Bât. </w:t>
                            </w:r>
                            <w:r>
                              <w:rPr>
                                <w:rFonts w:ascii="Eras Demi ITC" w:hAnsi="Eras Demi ITC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BB8C46" id="Zone de texte 242" o:spid="_x0000_s1036" type="#_x0000_t202" style="position:absolute;margin-left:109.8pt;margin-top:440pt;width:364.5pt;height:303.15pt;rotation:2378367fd;z-index:251746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" filled="f" stroked="f">
                <v:textbox style="mso-fit-shape-to-text:t">
                  <w:txbxContent>
                    <w:p w:rsidR="00114FC5" w:rsidRPr="00114FC5" w:rsidRDefault="00114FC5" w:rsidP="00114FC5">
                      <w:pPr>
                        <w:jc w:val="center"/>
                        <w:rPr>
                          <w:rFonts w:ascii="Eras Demi ITC" w:hAnsi="Eras Demi ITC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4FC5">
                        <w:rPr>
                          <w:rFonts w:ascii="Eras Demi ITC" w:hAnsi="Eras Demi ITC"/>
                          <w:noProof/>
                          <w:color w:val="FF0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Bât. </w:t>
                      </w:r>
                      <w:r>
                        <w:rPr>
                          <w:rFonts w:ascii="Eras Demi ITC" w:hAnsi="Eras Demi ITC"/>
                          <w:noProof/>
                          <w:color w:val="FF0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114FC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60BB8C46" wp14:editId="1601525E">
                <wp:simplePos x="0" y="0"/>
                <wp:positionH relativeFrom="column">
                  <wp:posOffset>965836</wp:posOffset>
                </wp:positionH>
                <wp:positionV relativeFrom="paragraph">
                  <wp:posOffset>3242615</wp:posOffset>
                </wp:positionV>
                <wp:extent cx="4629150" cy="3850005"/>
                <wp:effectExtent l="0" t="152400" r="0" b="147955"/>
                <wp:wrapNone/>
                <wp:docPr id="241" name="Zone de text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77460">
                          <a:off x="0" y="0"/>
                          <a:ext cx="4629150" cy="3850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14FC5" w:rsidRPr="00114FC5" w:rsidRDefault="00114FC5" w:rsidP="00114FC5">
                            <w:pPr>
                              <w:jc w:val="center"/>
                              <w:rPr>
                                <w:rFonts w:ascii="Eras Demi ITC" w:hAnsi="Eras Demi ITC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4FC5">
                              <w:rPr>
                                <w:rFonts w:ascii="Eras Demi ITC" w:hAnsi="Eras Demi ITC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Bât. </w:t>
                            </w:r>
                            <w:r>
                              <w:rPr>
                                <w:rFonts w:ascii="Eras Demi ITC" w:hAnsi="Eras Demi ITC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BB8C46" id="Zone de texte 241" o:spid="_x0000_s1037" type="#_x0000_t202" style="position:absolute;margin-left:76.05pt;margin-top:255.3pt;width:364.5pt;height:303.15pt;rotation:2378367fd;z-index:251744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" filled="f" stroked="f">
                <v:textbox style="mso-fit-shape-to-text:t">
                  <w:txbxContent>
                    <w:p w:rsidR="00114FC5" w:rsidRPr="00114FC5" w:rsidRDefault="00114FC5" w:rsidP="00114FC5">
                      <w:pPr>
                        <w:jc w:val="center"/>
                        <w:rPr>
                          <w:rFonts w:ascii="Eras Demi ITC" w:hAnsi="Eras Demi ITC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4FC5">
                        <w:rPr>
                          <w:rFonts w:ascii="Eras Demi ITC" w:hAnsi="Eras Demi ITC"/>
                          <w:noProof/>
                          <w:color w:val="FF0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Bât. </w:t>
                      </w:r>
                      <w:r>
                        <w:rPr>
                          <w:rFonts w:ascii="Eras Demi ITC" w:hAnsi="Eras Demi ITC"/>
                          <w:noProof/>
                          <w:color w:val="FF0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114FC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E5D76E9" wp14:editId="22A7AABA">
                <wp:simplePos x="0" y="0"/>
                <wp:positionH relativeFrom="column">
                  <wp:posOffset>2579510</wp:posOffset>
                </wp:positionH>
                <wp:positionV relativeFrom="paragraph">
                  <wp:posOffset>3696639</wp:posOffset>
                </wp:positionV>
                <wp:extent cx="4629150" cy="3850005"/>
                <wp:effectExtent l="0" t="152400" r="0" b="147955"/>
                <wp:wrapNone/>
                <wp:docPr id="240" name="Zone de text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77460">
                          <a:off x="0" y="0"/>
                          <a:ext cx="4629150" cy="3850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14FC5" w:rsidRPr="00114FC5" w:rsidRDefault="00114FC5" w:rsidP="00114FC5">
                            <w:pPr>
                              <w:jc w:val="center"/>
                              <w:rPr>
                                <w:rFonts w:ascii="Eras Demi ITC" w:hAnsi="Eras Demi ITC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4FC5">
                              <w:rPr>
                                <w:rFonts w:ascii="Eras Demi ITC" w:hAnsi="Eras Demi ITC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Bât.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E5D76E9" id="Zone de texte 240" o:spid="_x0000_s1038" type="#_x0000_t202" style="position:absolute;margin-left:203.1pt;margin-top:291.05pt;width:364.5pt;height:303.15pt;rotation:2378367fd;z-index:251742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" filled="f" stroked="f">
                <v:textbox style="mso-fit-shape-to-text:t">
                  <w:txbxContent>
                    <w:p w:rsidR="00114FC5" w:rsidRPr="00114FC5" w:rsidRDefault="00114FC5" w:rsidP="00114FC5">
                      <w:pPr>
                        <w:jc w:val="center"/>
                        <w:rPr>
                          <w:rFonts w:ascii="Eras Demi ITC" w:hAnsi="Eras Demi ITC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4FC5">
                        <w:rPr>
                          <w:rFonts w:ascii="Eras Demi ITC" w:hAnsi="Eras Demi ITC"/>
                          <w:noProof/>
                          <w:color w:val="FF0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Bât. C</w:t>
                      </w:r>
                    </w:p>
                  </w:txbxContent>
                </v:textbox>
              </v:shape>
            </w:pict>
          </mc:Fallback>
        </mc:AlternateContent>
      </w:r>
      <w:r w:rsidR="00F22B0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26C14D1A" wp14:editId="60B7AF71">
                <wp:simplePos x="0" y="0"/>
                <wp:positionH relativeFrom="margin">
                  <wp:posOffset>2520950</wp:posOffset>
                </wp:positionH>
                <wp:positionV relativeFrom="paragraph">
                  <wp:posOffset>304165</wp:posOffset>
                </wp:positionV>
                <wp:extent cx="1828800" cy="1828800"/>
                <wp:effectExtent l="0" t="0" r="0" b="5715"/>
                <wp:wrapNone/>
                <wp:docPr id="228" name="Zone de text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A7E40" w:rsidRPr="006A7E40" w:rsidRDefault="006A7E40" w:rsidP="006A7E40">
                            <w:pPr>
                              <w:jc w:val="center"/>
                              <w:rPr>
                                <w:noProof/>
                                <w:color w:val="2E74B5" w:themeColor="accent5" w:themeShade="BF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7E40">
                              <w:rPr>
                                <w:noProof/>
                                <w:color w:val="2E74B5" w:themeColor="accent5" w:themeShade="BF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Boa visita a todos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C14D1A" id="Zone de texte 228" o:spid="_x0000_s1039" type="#_x0000_t202" style="position:absolute;margin-left:198.5pt;margin-top:23.95pt;width:2in;height:2in;z-index:25173555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" filled="f" stroked="f">
                <v:textbox style="mso-fit-shape-to-text:t">
                  <w:txbxContent>
                    <w:p w:rsidR="006A7E40" w:rsidRPr="006A7E40" w:rsidRDefault="006A7E40" w:rsidP="006A7E40">
                      <w:pPr>
                        <w:jc w:val="center"/>
                        <w:rPr>
                          <w:noProof/>
                          <w:color w:val="2E74B5" w:themeColor="accent5" w:themeShade="BF"/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7E40">
                        <w:rPr>
                          <w:noProof/>
                          <w:color w:val="2E74B5" w:themeColor="accent5" w:themeShade="BF"/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Boa visita a todos 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2B0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35CF2A09" wp14:editId="678C6213">
                <wp:simplePos x="0" y="0"/>
                <wp:positionH relativeFrom="column">
                  <wp:posOffset>1840231</wp:posOffset>
                </wp:positionH>
                <wp:positionV relativeFrom="paragraph">
                  <wp:posOffset>527050</wp:posOffset>
                </wp:positionV>
                <wp:extent cx="1828800" cy="351182"/>
                <wp:effectExtent l="0" t="76200" r="0" b="8699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56804">
                          <a:off x="0" y="0"/>
                          <a:ext cx="1828800" cy="3511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50708" w:rsidRPr="00D50708" w:rsidRDefault="00D50708" w:rsidP="00D50708">
                            <w:pPr>
                              <w:jc w:val="center"/>
                              <w:rPr>
                                <w:noProof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color w:val="C00000"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¡ </w:t>
                            </w:r>
                            <w:r w:rsidRPr="006A7E40">
                              <w:rPr>
                                <w:noProof/>
                                <w:color w:val="C0000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Buena visita a todos</w:t>
                            </w:r>
                            <w:r>
                              <w:rPr>
                                <w:noProof/>
                                <w:color w:val="C00000"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CF2A09" id="Zone de texte 10" o:spid="_x0000_s1040" type="#_x0000_t202" style="position:absolute;margin-left:144.9pt;margin-top:41.5pt;width:2in;height:27.65pt;rotation:-374862fd;z-index:251729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" filled="f" stroked="f">
                <v:textbox>
                  <w:txbxContent>
                    <w:p w:rsidR="00D50708" w:rsidRPr="00D50708" w:rsidRDefault="00D50708" w:rsidP="00D50708">
                      <w:pPr>
                        <w:jc w:val="center"/>
                        <w:rPr>
                          <w:noProof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color w:val="C00000"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¡ </w:t>
                      </w:r>
                      <w:r w:rsidRPr="006A7E40">
                        <w:rPr>
                          <w:noProof/>
                          <w:color w:val="C0000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Buena visita a todos</w:t>
                      </w:r>
                      <w:r>
                        <w:rPr>
                          <w:noProof/>
                          <w:color w:val="C00000"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!</w:t>
                      </w:r>
                    </w:p>
                  </w:txbxContent>
                </v:textbox>
              </v:shape>
            </w:pict>
          </mc:Fallback>
        </mc:AlternateContent>
      </w:r>
      <w:r w:rsidR="00F22B0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2E7BACA8" wp14:editId="599B6A72">
                <wp:simplePos x="0" y="0"/>
                <wp:positionH relativeFrom="margin">
                  <wp:posOffset>2569845</wp:posOffset>
                </wp:positionH>
                <wp:positionV relativeFrom="paragraph">
                  <wp:posOffset>742315</wp:posOffset>
                </wp:positionV>
                <wp:extent cx="1828800" cy="1828800"/>
                <wp:effectExtent l="0" t="114300" r="0" b="121920"/>
                <wp:wrapNone/>
                <wp:docPr id="229" name="Zone de text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77638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A7E40" w:rsidRPr="006A7E40" w:rsidRDefault="006A7E40" w:rsidP="006A7E40">
                            <w:pPr>
                              <w:jc w:val="center"/>
                              <w:rPr>
                                <w:b/>
                                <w:noProof/>
                                <w:color w:val="A5A5A5" w:themeColor="accent3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A7E40">
                              <w:rPr>
                                <w:b/>
                                <w:noProof/>
                                <w:color w:val="A5A5A5" w:themeColor="accent3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Enjoy your visit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7BACA8" id="Zone de texte 229" o:spid="_x0000_s1041" type="#_x0000_t202" style="position:absolute;margin-left:202.35pt;margin-top:58.45pt;width:2in;height:2in;rotation:-570559fd;z-index:25173760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" filled="f" stroked="f">
                <v:textbox style="mso-fit-shape-to-text:t">
                  <w:txbxContent>
                    <w:p w:rsidR="006A7E40" w:rsidRPr="006A7E40" w:rsidRDefault="006A7E40" w:rsidP="006A7E40">
                      <w:pPr>
                        <w:jc w:val="center"/>
                        <w:rPr>
                          <w:b/>
                          <w:noProof/>
                          <w:color w:val="A5A5A5" w:themeColor="accent3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6A7E40">
                        <w:rPr>
                          <w:b/>
                          <w:noProof/>
                          <w:color w:val="A5A5A5" w:themeColor="accent3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Enjoy your visit 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2B0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20CE2A33" wp14:editId="2035BA86">
                <wp:simplePos x="0" y="0"/>
                <wp:positionH relativeFrom="margin">
                  <wp:posOffset>2178050</wp:posOffset>
                </wp:positionH>
                <wp:positionV relativeFrom="paragraph">
                  <wp:posOffset>1609090</wp:posOffset>
                </wp:positionV>
                <wp:extent cx="1828800" cy="1828800"/>
                <wp:effectExtent l="0" t="0" r="0" b="889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C26B7" w:rsidRPr="00FC26B7" w:rsidRDefault="00FC26B7" w:rsidP="00FC26B7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C26B7">
                              <w:rPr>
                                <w:noProof/>
                                <w:color w:val="C0000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Dobra wizyta dla wszystkich 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CE2A33" id="Zone de texte 11" o:spid="_x0000_s1042" type="#_x0000_t202" style="position:absolute;margin-left:171.5pt;margin-top:126.7pt;width:2in;height:2in;z-index:25173145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" filled="f" stroked="f">
                <v:textbox style="mso-fit-shape-to-text:t">
                  <w:txbxContent>
                    <w:p w:rsidR="00FC26B7" w:rsidRPr="00FC26B7" w:rsidRDefault="00FC26B7" w:rsidP="00FC26B7">
                      <w:pPr>
                        <w:jc w:val="center"/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C26B7">
                        <w:rPr>
                          <w:noProof/>
                          <w:color w:val="C0000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Dobra wizyta dla wszystkich !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2B0E">
        <w:rPr>
          <w:noProof/>
          <w:lang w:eastAsia="fr-FR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column">
              <wp:posOffset>2372995</wp:posOffset>
            </wp:positionH>
            <wp:positionV relativeFrom="paragraph">
              <wp:posOffset>1998606</wp:posOffset>
            </wp:positionV>
            <wp:extent cx="1290841" cy="427540"/>
            <wp:effectExtent l="38100" t="171450" r="43180" b="18224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73312">
                      <a:off x="0" y="0"/>
                      <a:ext cx="1290841" cy="42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B0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5473E9A9" wp14:editId="7DD7E509">
                <wp:simplePos x="0" y="0"/>
                <wp:positionH relativeFrom="margin">
                  <wp:posOffset>2028826</wp:posOffset>
                </wp:positionH>
                <wp:positionV relativeFrom="paragraph">
                  <wp:posOffset>1148715</wp:posOffset>
                </wp:positionV>
                <wp:extent cx="1828800" cy="1828800"/>
                <wp:effectExtent l="0" t="190500" r="0" b="19050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00281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C26B7" w:rsidRPr="00D50708" w:rsidRDefault="00FC26B7" w:rsidP="00FC26B7">
                            <w:pPr>
                              <w:jc w:val="center"/>
                              <w:rPr>
                                <w:noProof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color w:val="C45911" w:themeColor="accent2" w:themeShade="BF"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Guter Besuch für alle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73E9A9" id="Zone de texte 26" o:spid="_x0000_s1043" type="#_x0000_t202" style="position:absolute;margin-left:159.75pt;margin-top:90.45pt;width:2in;height:2in;rotation:-764280fd;z-index:25173350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" filled="f" stroked="f">
                <v:textbox style="mso-fit-shape-to-text:t">
                  <w:txbxContent>
                    <w:p w:rsidR="00FC26B7" w:rsidRPr="00D50708" w:rsidRDefault="00FC26B7" w:rsidP="00FC26B7">
                      <w:pPr>
                        <w:jc w:val="center"/>
                        <w:rPr>
                          <w:noProof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color w:val="C45911" w:themeColor="accent2" w:themeShade="BF"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Guter Besuch für alle 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7E40">
        <w:rPr>
          <w:noProof/>
          <w:lang w:eastAsia="fr-FR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column">
              <wp:posOffset>3515995</wp:posOffset>
            </wp:positionH>
            <wp:positionV relativeFrom="paragraph">
              <wp:posOffset>1949462</wp:posOffset>
            </wp:positionV>
            <wp:extent cx="1042922" cy="408100"/>
            <wp:effectExtent l="57150" t="190500" r="43180" b="18288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68755">
                      <a:off x="0" y="0"/>
                      <a:ext cx="1042922" cy="4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F9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450786EE" wp14:editId="59F11D4B">
                <wp:simplePos x="0" y="0"/>
                <wp:positionH relativeFrom="column">
                  <wp:posOffset>5309235</wp:posOffset>
                </wp:positionH>
                <wp:positionV relativeFrom="paragraph">
                  <wp:posOffset>5159375</wp:posOffset>
                </wp:positionV>
                <wp:extent cx="3971925" cy="1276350"/>
                <wp:effectExtent l="0" t="0" r="9525" b="0"/>
                <wp:wrapNone/>
                <wp:docPr id="75" name="Zone de text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02D73" w:rsidRPr="00422C18" w:rsidRDefault="00702D73" w:rsidP="00A61EB0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="Arial Narrow" w:hAnsi="Arial Narrow"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422C18">
                              <w:rPr>
                                <w:rFonts w:ascii="Arial Narrow" w:eastAsia="Arial Narrow" w:hAnsi="Arial Narrow" w:cs="Arial Narrow"/>
                                <w:i/>
                                <w:sz w:val="40"/>
                                <w:szCs w:val="40"/>
                                <w:lang w:bidi="fr-FR"/>
                              </w:rPr>
                              <w:t>Profitez de notre journée portes ouvertes</w:t>
                            </w:r>
                          </w:p>
                          <w:p w:rsidR="00702D73" w:rsidRPr="002A45A3" w:rsidRDefault="0035433C" w:rsidP="00A61EB0">
                            <w:pPr>
                              <w:widowControl w:val="0"/>
                              <w:spacing w:line="340" w:lineRule="exact"/>
                              <w:jc w:val="center"/>
                              <w:rPr>
                                <w:rFonts w:ascii="Arial Black" w:eastAsia="Arial Narrow" w:hAnsi="Arial Black" w:cs="Arial Narrow"/>
                                <w:i/>
                                <w:color w:val="002060"/>
                                <w:sz w:val="28"/>
                                <w:szCs w:val="28"/>
                                <w:lang w:bidi="fr-FR"/>
                              </w:rPr>
                            </w:pPr>
                            <w:r>
                              <w:rPr>
                                <w:rFonts w:ascii="Arial Black" w:eastAsia="Arial Narrow" w:hAnsi="Arial Black" w:cs="Arial Narrow"/>
                                <w:i/>
                                <w:color w:val="002060"/>
                                <w:sz w:val="28"/>
                                <w:szCs w:val="28"/>
                                <w:lang w:bidi="fr-FR"/>
                              </w:rPr>
                              <w:t xml:space="preserve">SAMEDI </w:t>
                            </w:r>
                            <w:r w:rsidR="00E22194">
                              <w:rPr>
                                <w:rFonts w:ascii="Arial Black" w:eastAsia="Arial Narrow" w:hAnsi="Arial Black" w:cs="Arial Narrow"/>
                                <w:i/>
                                <w:color w:val="002060"/>
                                <w:sz w:val="28"/>
                                <w:szCs w:val="28"/>
                                <w:lang w:bidi="fr-FR"/>
                              </w:rPr>
                              <w:t>1</w:t>
                            </w:r>
                            <w:r w:rsidR="00A2416A">
                              <w:rPr>
                                <w:rFonts w:ascii="Arial Black" w:eastAsia="Arial Narrow" w:hAnsi="Arial Black" w:cs="Arial Narrow"/>
                                <w:i/>
                                <w:color w:val="002060"/>
                                <w:sz w:val="28"/>
                                <w:szCs w:val="28"/>
                                <w:lang w:bidi="fr-FR"/>
                              </w:rPr>
                              <w:t xml:space="preserve"> FEVRIER 202</w:t>
                            </w:r>
                            <w:r w:rsidR="00A9350A">
                              <w:rPr>
                                <w:rFonts w:ascii="Arial Black" w:eastAsia="Arial Narrow" w:hAnsi="Arial Black" w:cs="Arial Narrow"/>
                                <w:i/>
                                <w:color w:val="002060"/>
                                <w:sz w:val="28"/>
                                <w:szCs w:val="28"/>
                                <w:lang w:bidi="fr-FR"/>
                              </w:rPr>
                              <w:t>5</w:t>
                            </w:r>
                          </w:p>
                          <w:p w:rsidR="00815D6E" w:rsidRDefault="00737126" w:rsidP="00A61EB0">
                            <w:pPr>
                              <w:widowControl w:val="0"/>
                              <w:spacing w:line="340" w:lineRule="exact"/>
                              <w:jc w:val="center"/>
                              <w:rPr>
                                <w:rFonts w:ascii="Arial Black" w:eastAsia="Arial Narrow" w:hAnsi="Arial Black" w:cs="Arial Narrow"/>
                                <w:i/>
                                <w:color w:val="002060"/>
                                <w:sz w:val="28"/>
                                <w:szCs w:val="28"/>
                                <w:lang w:bidi="fr-FR"/>
                              </w:rPr>
                            </w:pPr>
                            <w:r>
                              <w:rPr>
                                <w:rFonts w:ascii="Arial Black" w:eastAsia="Arial Narrow" w:hAnsi="Arial Black" w:cs="Arial Narrow"/>
                                <w:i/>
                                <w:color w:val="002060"/>
                                <w:sz w:val="28"/>
                                <w:szCs w:val="28"/>
                                <w:lang w:bidi="fr-FR"/>
                              </w:rPr>
                              <w:t>d</w:t>
                            </w:r>
                            <w:r w:rsidR="00815D6E" w:rsidRPr="002A45A3">
                              <w:rPr>
                                <w:rFonts w:ascii="Arial Black" w:eastAsia="Arial Narrow" w:hAnsi="Arial Black" w:cs="Arial Narrow"/>
                                <w:i/>
                                <w:color w:val="002060"/>
                                <w:sz w:val="28"/>
                                <w:szCs w:val="28"/>
                                <w:lang w:bidi="fr-FR"/>
                              </w:rPr>
                              <w:t>e 9h00 à 12h00</w:t>
                            </w:r>
                          </w:p>
                          <w:p w:rsidR="00DE6F95" w:rsidRPr="00DE6F95" w:rsidRDefault="00DE6F95" w:rsidP="00A61EB0">
                            <w:pPr>
                              <w:widowControl w:val="0"/>
                              <w:spacing w:line="340" w:lineRule="exact"/>
                              <w:jc w:val="center"/>
                              <w:rPr>
                                <w:rFonts w:ascii="Arial Black" w:eastAsia="Arial Narrow" w:hAnsi="Arial Black" w:cs="Arial Narrow"/>
                                <w:i/>
                                <w:color w:val="000000" w:themeColor="text1"/>
                                <w:sz w:val="24"/>
                                <w:szCs w:val="24"/>
                                <w:lang w:bidi="fr-FR"/>
                              </w:rPr>
                            </w:pPr>
                            <w:r w:rsidRPr="00DE6F95">
                              <w:rPr>
                                <w:rFonts w:ascii="Arial Black" w:eastAsia="Arial Narrow" w:hAnsi="Arial Black" w:cs="Arial Narrow"/>
                                <w:i/>
                                <w:color w:val="000000" w:themeColor="text1"/>
                                <w:sz w:val="24"/>
                                <w:szCs w:val="24"/>
                                <w:lang w:bidi="fr-FR"/>
                              </w:rPr>
                              <w:t>70 Boulevard d’Anvers</w:t>
                            </w:r>
                          </w:p>
                          <w:p w:rsidR="00DE6F95" w:rsidRPr="00DE6F95" w:rsidRDefault="00DE6F95" w:rsidP="00A61EB0">
                            <w:pPr>
                              <w:widowControl w:val="0"/>
                              <w:spacing w:line="340" w:lineRule="exact"/>
                              <w:jc w:val="center"/>
                              <w:rPr>
                                <w:rFonts w:ascii="Arial Black" w:hAnsi="Arial Black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E6F95">
                              <w:rPr>
                                <w:rFonts w:ascii="Arial Black" w:eastAsia="Arial Narrow" w:hAnsi="Arial Black" w:cs="Arial Narrow"/>
                                <w:i/>
                                <w:color w:val="000000" w:themeColor="text1"/>
                                <w:sz w:val="24"/>
                                <w:szCs w:val="24"/>
                                <w:lang w:bidi="fr-FR"/>
                              </w:rPr>
                              <w:t>67000 STRASBOURG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50786EE" id="Zone de texte 30" o:spid="_x0000_s1044" type="#_x0000_t202" style="position:absolute;margin-left:418.05pt;margin-top:406.25pt;width:312.75pt;height:100.5pt;z-index:251609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" filled="f" fillcolor="#fffffe" stroked="f" strokecolor="#212120" insetpen="t">
                <v:textbox inset="2.88pt,2.88pt,2.88pt,2.88pt">
                  <w:txbxContent>
                    <w:p w:rsidR="00702D73" w:rsidRPr="00422C18" w:rsidRDefault="00702D73" w:rsidP="00A61EB0">
                      <w:pPr>
                        <w:widowControl w:val="0"/>
                        <w:spacing w:line="480" w:lineRule="exact"/>
                        <w:jc w:val="center"/>
                        <w:rPr>
                          <w:rFonts w:ascii="Arial Narrow" w:hAnsi="Arial Narrow"/>
                          <w:i/>
                          <w:iCs/>
                          <w:sz w:val="40"/>
                          <w:szCs w:val="40"/>
                        </w:rPr>
                      </w:pPr>
                      <w:r w:rsidRPr="00422C18">
                        <w:rPr>
                          <w:rFonts w:ascii="Arial Narrow" w:eastAsia="Arial Narrow" w:hAnsi="Arial Narrow" w:cs="Arial Narrow"/>
                          <w:i/>
                          <w:sz w:val="40"/>
                          <w:szCs w:val="40"/>
                          <w:lang w:bidi="fr-FR"/>
                        </w:rPr>
                        <w:t>Profitez de notre journée portes ouvertes</w:t>
                      </w:r>
                    </w:p>
                    <w:p w:rsidR="00702D73" w:rsidRPr="002A45A3" w:rsidRDefault="0035433C" w:rsidP="00A61EB0">
                      <w:pPr>
                        <w:widowControl w:val="0"/>
                        <w:spacing w:line="340" w:lineRule="exact"/>
                        <w:jc w:val="center"/>
                        <w:rPr>
                          <w:rFonts w:ascii="Arial Black" w:eastAsia="Arial Narrow" w:hAnsi="Arial Black" w:cs="Arial Narrow"/>
                          <w:i/>
                          <w:color w:val="002060"/>
                          <w:sz w:val="28"/>
                          <w:szCs w:val="28"/>
                          <w:lang w:bidi="fr-FR"/>
                        </w:rPr>
                      </w:pPr>
                      <w:r>
                        <w:rPr>
                          <w:rFonts w:ascii="Arial Black" w:eastAsia="Arial Narrow" w:hAnsi="Arial Black" w:cs="Arial Narrow"/>
                          <w:i/>
                          <w:color w:val="002060"/>
                          <w:sz w:val="28"/>
                          <w:szCs w:val="28"/>
                          <w:lang w:bidi="fr-FR"/>
                        </w:rPr>
                        <w:t xml:space="preserve">SAMEDI </w:t>
                      </w:r>
                      <w:r w:rsidR="00E22194">
                        <w:rPr>
                          <w:rFonts w:ascii="Arial Black" w:eastAsia="Arial Narrow" w:hAnsi="Arial Black" w:cs="Arial Narrow"/>
                          <w:i/>
                          <w:color w:val="002060"/>
                          <w:sz w:val="28"/>
                          <w:szCs w:val="28"/>
                          <w:lang w:bidi="fr-FR"/>
                        </w:rPr>
                        <w:t>1</w:t>
                      </w:r>
                      <w:r w:rsidR="00A2416A">
                        <w:rPr>
                          <w:rFonts w:ascii="Arial Black" w:eastAsia="Arial Narrow" w:hAnsi="Arial Black" w:cs="Arial Narrow"/>
                          <w:i/>
                          <w:color w:val="002060"/>
                          <w:sz w:val="28"/>
                          <w:szCs w:val="28"/>
                          <w:lang w:bidi="fr-FR"/>
                        </w:rPr>
                        <w:t xml:space="preserve"> FEVRIER 202</w:t>
                      </w:r>
                      <w:r w:rsidR="00A9350A">
                        <w:rPr>
                          <w:rFonts w:ascii="Arial Black" w:eastAsia="Arial Narrow" w:hAnsi="Arial Black" w:cs="Arial Narrow"/>
                          <w:i/>
                          <w:color w:val="002060"/>
                          <w:sz w:val="28"/>
                          <w:szCs w:val="28"/>
                          <w:lang w:bidi="fr-FR"/>
                        </w:rPr>
                        <w:t>5</w:t>
                      </w:r>
                    </w:p>
                    <w:p w:rsidR="00815D6E" w:rsidRDefault="00737126" w:rsidP="00A61EB0">
                      <w:pPr>
                        <w:widowControl w:val="0"/>
                        <w:spacing w:line="340" w:lineRule="exact"/>
                        <w:jc w:val="center"/>
                        <w:rPr>
                          <w:rFonts w:ascii="Arial Black" w:eastAsia="Arial Narrow" w:hAnsi="Arial Black" w:cs="Arial Narrow"/>
                          <w:i/>
                          <w:color w:val="002060"/>
                          <w:sz w:val="28"/>
                          <w:szCs w:val="28"/>
                          <w:lang w:bidi="fr-FR"/>
                        </w:rPr>
                      </w:pPr>
                      <w:proofErr w:type="gramStart"/>
                      <w:r>
                        <w:rPr>
                          <w:rFonts w:ascii="Arial Black" w:eastAsia="Arial Narrow" w:hAnsi="Arial Black" w:cs="Arial Narrow"/>
                          <w:i/>
                          <w:color w:val="002060"/>
                          <w:sz w:val="28"/>
                          <w:szCs w:val="28"/>
                          <w:lang w:bidi="fr-FR"/>
                        </w:rPr>
                        <w:t>d</w:t>
                      </w:r>
                      <w:r w:rsidR="00815D6E" w:rsidRPr="002A45A3">
                        <w:rPr>
                          <w:rFonts w:ascii="Arial Black" w:eastAsia="Arial Narrow" w:hAnsi="Arial Black" w:cs="Arial Narrow"/>
                          <w:i/>
                          <w:color w:val="002060"/>
                          <w:sz w:val="28"/>
                          <w:szCs w:val="28"/>
                          <w:lang w:bidi="fr-FR"/>
                        </w:rPr>
                        <w:t>e</w:t>
                      </w:r>
                      <w:proofErr w:type="gramEnd"/>
                      <w:r w:rsidR="00815D6E" w:rsidRPr="002A45A3">
                        <w:rPr>
                          <w:rFonts w:ascii="Arial Black" w:eastAsia="Arial Narrow" w:hAnsi="Arial Black" w:cs="Arial Narrow"/>
                          <w:i/>
                          <w:color w:val="002060"/>
                          <w:sz w:val="28"/>
                          <w:szCs w:val="28"/>
                          <w:lang w:bidi="fr-FR"/>
                        </w:rPr>
                        <w:t xml:space="preserve"> 9h00 à 12h00</w:t>
                      </w:r>
                    </w:p>
                    <w:p w:rsidR="00DE6F95" w:rsidRPr="00DE6F95" w:rsidRDefault="00DE6F95" w:rsidP="00A61EB0">
                      <w:pPr>
                        <w:widowControl w:val="0"/>
                        <w:spacing w:line="340" w:lineRule="exact"/>
                        <w:jc w:val="center"/>
                        <w:rPr>
                          <w:rFonts w:ascii="Arial Black" w:eastAsia="Arial Narrow" w:hAnsi="Arial Black" w:cs="Arial Narrow"/>
                          <w:i/>
                          <w:color w:val="000000" w:themeColor="text1"/>
                          <w:sz w:val="24"/>
                          <w:szCs w:val="24"/>
                          <w:lang w:bidi="fr-FR"/>
                        </w:rPr>
                      </w:pPr>
                      <w:r w:rsidRPr="00DE6F95">
                        <w:rPr>
                          <w:rFonts w:ascii="Arial Black" w:eastAsia="Arial Narrow" w:hAnsi="Arial Black" w:cs="Arial Narrow"/>
                          <w:i/>
                          <w:color w:val="000000" w:themeColor="text1"/>
                          <w:sz w:val="24"/>
                          <w:szCs w:val="24"/>
                          <w:lang w:bidi="fr-FR"/>
                        </w:rPr>
                        <w:t>70 Boulevard d’Anvers</w:t>
                      </w:r>
                    </w:p>
                    <w:p w:rsidR="00DE6F95" w:rsidRPr="00DE6F95" w:rsidRDefault="00DE6F95" w:rsidP="00A61EB0">
                      <w:pPr>
                        <w:widowControl w:val="0"/>
                        <w:spacing w:line="340" w:lineRule="exact"/>
                        <w:jc w:val="center"/>
                        <w:rPr>
                          <w:rFonts w:ascii="Arial Black" w:hAnsi="Arial Black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DE6F95">
                        <w:rPr>
                          <w:rFonts w:ascii="Arial Black" w:eastAsia="Arial Narrow" w:hAnsi="Arial Black" w:cs="Arial Narrow"/>
                          <w:i/>
                          <w:color w:val="000000" w:themeColor="text1"/>
                          <w:sz w:val="24"/>
                          <w:szCs w:val="24"/>
                          <w:lang w:bidi="fr-FR"/>
                        </w:rPr>
                        <w:t>67000 STRASBOURG</w:t>
                      </w:r>
                    </w:p>
                  </w:txbxContent>
                </v:textbox>
              </v:shape>
            </w:pict>
          </mc:Fallback>
        </mc:AlternateContent>
      </w:r>
      <w:r w:rsidR="002A72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5C68949F" wp14:editId="18E80A34">
                <wp:simplePos x="0" y="0"/>
                <wp:positionH relativeFrom="column">
                  <wp:posOffset>5240867</wp:posOffset>
                </wp:positionH>
                <wp:positionV relativeFrom="paragraph">
                  <wp:posOffset>5103283</wp:posOffset>
                </wp:positionV>
                <wp:extent cx="4114800" cy="1371600"/>
                <wp:effectExtent l="0" t="0" r="0" b="0"/>
                <wp:wrapNone/>
                <wp:docPr id="74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1371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36FEAE1" id="Rectangle 29" o:spid="_x0000_s1026" style="position:absolute;margin-left:412.65pt;margin-top:401.85pt;width:324pt;height:108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" fillcolor="#d9e2f3 [660]" stroked="f">
                <v:textbox inset="2.88pt,2.88pt,2.88pt,2.88pt"/>
              </v:rect>
            </w:pict>
          </mc:Fallback>
        </mc:AlternateContent>
      </w:r>
      <w:r w:rsidR="002A72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6463B704" wp14:editId="5008D6C5">
                <wp:simplePos x="0" y="0"/>
                <wp:positionH relativeFrom="column">
                  <wp:posOffset>5240867</wp:posOffset>
                </wp:positionH>
                <wp:positionV relativeFrom="paragraph">
                  <wp:posOffset>3731683</wp:posOffset>
                </wp:positionV>
                <wp:extent cx="457200" cy="228600"/>
                <wp:effectExtent l="0" t="0" r="0" b="0"/>
                <wp:wrapNone/>
                <wp:docPr id="77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8448F3B" id="Rectangle 33" o:spid="_x0000_s1026" style="position:absolute;margin-left:412.65pt;margin-top:293.85pt;width:36pt;height:18pt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" filled="f" stroked="f">
                <v:textbox inset="2.88pt,2.88pt,2.88pt,2.88pt"/>
              </v:rect>
            </w:pict>
          </mc:Fallback>
        </mc:AlternateContent>
      </w:r>
      <w:r w:rsidR="002A72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5F75CDD0" wp14:editId="7E242AE4">
                <wp:simplePos x="0" y="0"/>
                <wp:positionH relativeFrom="column">
                  <wp:posOffset>5240867</wp:posOffset>
                </wp:positionH>
                <wp:positionV relativeFrom="paragraph">
                  <wp:posOffset>3960283</wp:posOffset>
                </wp:positionV>
                <wp:extent cx="457200" cy="228600"/>
                <wp:effectExtent l="0" t="0" r="0" b="0"/>
                <wp:wrapNone/>
                <wp:docPr id="7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2676686" id="Rectangle 34" o:spid="_x0000_s1026" style="position:absolute;margin-left:412.65pt;margin-top:311.85pt;width:36pt;height:18pt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" filled="f" stroked="f">
                <v:textbox inset="2.88pt,2.88pt,2.88pt,2.88pt"/>
              </v:rect>
            </w:pict>
          </mc:Fallback>
        </mc:AlternateContent>
      </w:r>
      <w:r w:rsidR="002A72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62BB7E4A" wp14:editId="4C8E592D">
                <wp:simplePos x="0" y="0"/>
                <wp:positionH relativeFrom="column">
                  <wp:posOffset>5240867</wp:posOffset>
                </wp:positionH>
                <wp:positionV relativeFrom="paragraph">
                  <wp:posOffset>4188883</wp:posOffset>
                </wp:positionV>
                <wp:extent cx="457200" cy="228600"/>
                <wp:effectExtent l="0" t="0" r="0" b="0"/>
                <wp:wrapNone/>
                <wp:docPr id="79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DFD942C" id="Rectangle 35" o:spid="_x0000_s1026" style="position:absolute;margin-left:412.65pt;margin-top:329.85pt;width:36pt;height:18pt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" filled="f" stroked="f">
                <v:textbox inset="2.88pt,2.88pt,2.88pt,2.88pt"/>
              </v:rect>
            </w:pict>
          </mc:Fallback>
        </mc:AlternateContent>
      </w:r>
      <w:r w:rsidR="002A72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2F1731F9" wp14:editId="0BFFE001">
                <wp:simplePos x="0" y="0"/>
                <wp:positionH relativeFrom="column">
                  <wp:posOffset>5240867</wp:posOffset>
                </wp:positionH>
                <wp:positionV relativeFrom="paragraph">
                  <wp:posOffset>4417483</wp:posOffset>
                </wp:positionV>
                <wp:extent cx="457200" cy="228600"/>
                <wp:effectExtent l="0" t="0" r="0" b="0"/>
                <wp:wrapNone/>
                <wp:docPr id="80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D6A9B57" id="Rectangle 36" o:spid="_x0000_s1026" style="position:absolute;margin-left:412.65pt;margin-top:347.85pt;width:36pt;height:18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" filled="f" stroked="f">
                <v:textbox inset="2.88pt,2.88pt,2.88pt,2.88pt"/>
              </v:rect>
            </w:pict>
          </mc:Fallback>
        </mc:AlternateContent>
      </w:r>
      <w:r w:rsidR="002A72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71C9E7A1" wp14:editId="724132DE">
                <wp:simplePos x="0" y="0"/>
                <wp:positionH relativeFrom="column">
                  <wp:posOffset>5240867</wp:posOffset>
                </wp:positionH>
                <wp:positionV relativeFrom="paragraph">
                  <wp:posOffset>4646083</wp:posOffset>
                </wp:positionV>
                <wp:extent cx="457200" cy="228600"/>
                <wp:effectExtent l="0" t="0" r="0" b="0"/>
                <wp:wrapNone/>
                <wp:docPr id="81" name="Rectangle 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7C4AD8A" id="Rectangle 37" o:spid="_x0000_s1026" style="position:absolute;margin-left:412.65pt;margin-top:365.85pt;width:36pt;height:18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" filled="f" stroked="f">
                <v:textbox inset="2.88pt,2.88pt,2.88pt,2.88pt"/>
              </v:rect>
            </w:pict>
          </mc:Fallback>
        </mc:AlternateContent>
      </w:r>
      <w:r w:rsidR="002A72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1D92CDA1" wp14:editId="4A496ACE">
                <wp:simplePos x="0" y="0"/>
                <wp:positionH relativeFrom="column">
                  <wp:posOffset>5240867</wp:posOffset>
                </wp:positionH>
                <wp:positionV relativeFrom="paragraph">
                  <wp:posOffset>4874683</wp:posOffset>
                </wp:positionV>
                <wp:extent cx="457200" cy="228600"/>
                <wp:effectExtent l="0" t="0" r="0" b="0"/>
                <wp:wrapNone/>
                <wp:docPr id="82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E524FAC" id="Rectangle 38" o:spid="_x0000_s1026" style="position:absolute;margin-left:412.65pt;margin-top:383.85pt;width:36pt;height:18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" filled="f" stroked="f">
                <v:textbox inset="2.88pt,2.88pt,2.88pt,2.88pt"/>
              </v:rect>
            </w:pict>
          </mc:Fallback>
        </mc:AlternateContent>
      </w:r>
      <w:r w:rsidR="002A72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426D7EF6" wp14:editId="142211D1">
                <wp:simplePos x="0" y="0"/>
                <wp:positionH relativeFrom="column">
                  <wp:posOffset>5240867</wp:posOffset>
                </wp:positionH>
                <wp:positionV relativeFrom="paragraph">
                  <wp:posOffset>3731683</wp:posOffset>
                </wp:positionV>
                <wp:extent cx="4114800" cy="0"/>
                <wp:effectExtent l="0" t="0" r="0" b="0"/>
                <wp:wrapNone/>
                <wp:docPr id="84" name="Lig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66FBCFA" id="Ligne 32" o:spid="_x0000_s1026" style="position:absolute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2.65pt,293.85pt" to="736.65pt,29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" strokecolor="#fffffe" strokeweight="1pt">
                <v:shadow color="#dcd6d4"/>
              </v:line>
            </w:pict>
          </mc:Fallback>
        </mc:AlternateContent>
      </w:r>
      <w:r w:rsidR="002A72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68D11E31" wp14:editId="7A1234CC">
                <wp:simplePos x="0" y="0"/>
                <wp:positionH relativeFrom="column">
                  <wp:posOffset>5240867</wp:posOffset>
                </wp:positionH>
                <wp:positionV relativeFrom="paragraph">
                  <wp:posOffset>3960283</wp:posOffset>
                </wp:positionV>
                <wp:extent cx="457200" cy="0"/>
                <wp:effectExtent l="0" t="0" r="0" b="0"/>
                <wp:wrapNone/>
                <wp:docPr id="85" name="Lig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F0BF8C1" id="Ligne 39" o:spid="_x0000_s1026" style="position:absolute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2.65pt,311.85pt" to="448.65pt,3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" strokecolor="#fffffe" strokeweight="1pt">
                <v:shadow color="#dcd6d4"/>
              </v:line>
            </w:pict>
          </mc:Fallback>
        </mc:AlternateContent>
      </w:r>
      <w:r w:rsidR="002A72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1474B831" wp14:editId="278066F4">
                <wp:simplePos x="0" y="0"/>
                <wp:positionH relativeFrom="column">
                  <wp:posOffset>5240867</wp:posOffset>
                </wp:positionH>
                <wp:positionV relativeFrom="paragraph">
                  <wp:posOffset>4188883</wp:posOffset>
                </wp:positionV>
                <wp:extent cx="457200" cy="0"/>
                <wp:effectExtent l="0" t="0" r="0" b="0"/>
                <wp:wrapNone/>
                <wp:docPr id="86" name="Lig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638688F" id="Ligne 40" o:spid="_x0000_s1026" style="position:absolute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2.65pt,329.85pt" to="448.65pt,3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" strokecolor="#fffffe" strokeweight="1pt">
                <v:shadow color="#dcd6d4"/>
              </v:line>
            </w:pict>
          </mc:Fallback>
        </mc:AlternateContent>
      </w:r>
      <w:r w:rsidR="002A72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415E833D" wp14:editId="03FA6766">
                <wp:simplePos x="0" y="0"/>
                <wp:positionH relativeFrom="column">
                  <wp:posOffset>5240867</wp:posOffset>
                </wp:positionH>
                <wp:positionV relativeFrom="paragraph">
                  <wp:posOffset>4417483</wp:posOffset>
                </wp:positionV>
                <wp:extent cx="457200" cy="0"/>
                <wp:effectExtent l="0" t="0" r="0" b="0"/>
                <wp:wrapNone/>
                <wp:docPr id="87" name="Lig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F87E6C2" id="Ligne 41" o:spid="_x0000_s1026" style="position:absolute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2.65pt,347.85pt" to="448.65pt,3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" strokecolor="#fffffe" strokeweight="1pt">
                <v:shadow color="#dcd6d4"/>
              </v:line>
            </w:pict>
          </mc:Fallback>
        </mc:AlternateContent>
      </w:r>
      <w:r w:rsidR="002A72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55346F26" wp14:editId="385D75D8">
                <wp:simplePos x="0" y="0"/>
                <wp:positionH relativeFrom="column">
                  <wp:posOffset>5240867</wp:posOffset>
                </wp:positionH>
                <wp:positionV relativeFrom="paragraph">
                  <wp:posOffset>4646083</wp:posOffset>
                </wp:positionV>
                <wp:extent cx="457200" cy="0"/>
                <wp:effectExtent l="0" t="0" r="0" b="0"/>
                <wp:wrapNone/>
                <wp:docPr id="88" name="Lig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1C4127E" id="Ligne 42" o:spid="_x0000_s1026" style="position:absolute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2.65pt,365.85pt" to="448.65pt,3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" strokecolor="#fffffe" strokeweight="1pt">
                <v:shadow color="#dcd6d4"/>
              </v:line>
            </w:pict>
          </mc:Fallback>
        </mc:AlternateContent>
      </w:r>
      <w:r w:rsidR="002A72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7017472B" wp14:editId="747EA560">
                <wp:simplePos x="0" y="0"/>
                <wp:positionH relativeFrom="column">
                  <wp:posOffset>5240867</wp:posOffset>
                </wp:positionH>
                <wp:positionV relativeFrom="paragraph">
                  <wp:posOffset>4874683</wp:posOffset>
                </wp:positionV>
                <wp:extent cx="457200" cy="0"/>
                <wp:effectExtent l="0" t="0" r="0" b="0"/>
                <wp:wrapNone/>
                <wp:docPr id="89" name="Lig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D274372" id="Ligne 43" o:spid="_x0000_s1026" style="position:absolute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2.65pt,383.85pt" to="448.65pt,38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" strokecolor="#fffffe" strokeweight="1pt">
                <v:shadow color="#dcd6d4"/>
              </v:line>
            </w:pict>
          </mc:Fallback>
        </mc:AlternateContent>
      </w:r>
      <w:r w:rsidR="002A72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37C6A24C" wp14:editId="399B3FC6">
                <wp:simplePos x="0" y="0"/>
                <wp:positionH relativeFrom="column">
                  <wp:posOffset>5688542</wp:posOffset>
                </wp:positionH>
                <wp:positionV relativeFrom="paragraph">
                  <wp:posOffset>3731683</wp:posOffset>
                </wp:positionV>
                <wp:extent cx="0" cy="1371600"/>
                <wp:effectExtent l="0" t="0" r="38100" b="19050"/>
                <wp:wrapNone/>
                <wp:docPr id="90" name="Lig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5E548F4" id="Ligne 44" o:spid="_x0000_s1026" style="position:absolute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7.9pt,293.85pt" to="447.9pt,4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" strokecolor="#fffffe" strokeweight="1pt">
                <v:shadow color="#dcd6d4"/>
              </v:line>
            </w:pict>
          </mc:Fallback>
        </mc:AlternateContent>
      </w:r>
      <w:r w:rsidR="002A72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42AFC518" wp14:editId="13EA57FD">
                <wp:simplePos x="0" y="0"/>
                <wp:positionH relativeFrom="column">
                  <wp:posOffset>8898467</wp:posOffset>
                </wp:positionH>
                <wp:positionV relativeFrom="paragraph">
                  <wp:posOffset>3731683</wp:posOffset>
                </wp:positionV>
                <wp:extent cx="0" cy="1371600"/>
                <wp:effectExtent l="0" t="0" r="38100" b="19050"/>
                <wp:wrapNone/>
                <wp:docPr id="91" name="Lig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E07A185" id="Ligne 45" o:spid="_x0000_s1026" style="position:absolute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0.65pt,293.85pt" to="700.65pt,4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" strokecolor="#fffffe" strokeweight="1pt">
                <v:shadow color="#dcd6d4"/>
              </v:line>
            </w:pict>
          </mc:Fallback>
        </mc:AlternateContent>
      </w:r>
    </w:p>
    <w:p w:rsidR="00B903E8" w:rsidRDefault="00B903E8" w:rsidP="00A61EB0">
      <w:pPr>
        <w:rPr>
          <w:noProof/>
          <w:lang w:bidi="fr-FR"/>
        </w:rPr>
      </w:pPr>
    </w:p>
    <w:p w:rsidR="00F25CC0" w:rsidRPr="00C514A9" w:rsidRDefault="00F25CC0" w:rsidP="00F25CC0">
      <w:pPr>
        <w:jc w:val="center"/>
        <w:rPr>
          <w:color w:val="4472C4" w:themeColor="accent1"/>
        </w:rPr>
      </w:pPr>
      <w:r w:rsidRPr="00C514A9">
        <w:rPr>
          <w:color w:val="4472C4" w:themeColor="accent1"/>
        </w:rPr>
        <w:t>DECOUVETE DES LOCAUX, DES ACTIONS MENEES AU SEIN DES CLASSES,</w:t>
      </w:r>
    </w:p>
    <w:p w:rsidR="00F25CC0" w:rsidRPr="00C514A9" w:rsidRDefault="00F25CC0" w:rsidP="00F25CC0">
      <w:pPr>
        <w:jc w:val="center"/>
        <w:rPr>
          <w:color w:val="4472C4" w:themeColor="accent1"/>
        </w:rPr>
      </w:pPr>
      <w:r w:rsidRPr="00C514A9">
        <w:rPr>
          <w:color w:val="4472C4" w:themeColor="accent1"/>
        </w:rPr>
        <w:t>DES OPTIONS D’ENSEIGNEMENT</w:t>
      </w:r>
    </w:p>
    <w:p w:rsidR="00F25CC0" w:rsidRDefault="00F25CC0" w:rsidP="00F25CC0">
      <w:pPr>
        <w:jc w:val="center"/>
        <w:rPr>
          <w:color w:val="4472C4" w:themeColor="accent1"/>
        </w:rPr>
      </w:pPr>
      <w:r w:rsidRPr="00C514A9">
        <w:rPr>
          <w:color w:val="4472C4" w:themeColor="accent1"/>
        </w:rPr>
        <w:t>RENCONTRE DES PROFESSEURS, DE LA VIE SCOLAIRE, DU PÔLE SANTE-SOCIAL ET DE LA DIRECTION</w:t>
      </w:r>
    </w:p>
    <w:p w:rsidR="00F25CC0" w:rsidRDefault="00F25CC0" w:rsidP="00F25CC0">
      <w:pPr>
        <w:jc w:val="center"/>
        <w:rPr>
          <w:color w:val="4472C4" w:themeColor="accent1"/>
        </w:rPr>
      </w:pPr>
    </w:p>
    <w:p w:rsidR="00F25CC0" w:rsidRPr="00C72AFB" w:rsidRDefault="00F25CC0" w:rsidP="00F25CC0">
      <w:pPr>
        <w:rPr>
          <w:sz w:val="18"/>
          <w:szCs w:val="18"/>
        </w:rPr>
      </w:pPr>
      <w:r w:rsidRPr="00F25CC0">
        <w:rPr>
          <w:b/>
          <w:sz w:val="36"/>
          <w:szCs w:val="36"/>
        </w:rPr>
        <w:t>Bâtiment A :</w:t>
      </w:r>
    </w:p>
    <w:p w:rsidR="00F25CC0" w:rsidRPr="00C72AFB" w:rsidRDefault="00F25CC0" w:rsidP="00F25CC0">
      <w:pPr>
        <w:rPr>
          <w:b/>
        </w:rPr>
      </w:pPr>
      <w:r w:rsidRPr="00C72AFB">
        <w:rPr>
          <w:b/>
        </w:rPr>
        <w:t>Au Rez-de-Chaussée</w:t>
      </w:r>
    </w:p>
    <w:p w:rsidR="00F25CC0" w:rsidRDefault="00F25CC0" w:rsidP="00F25CC0"/>
    <w:p w:rsidR="00F25CC0" w:rsidRDefault="00F25CC0" w:rsidP="00F25CC0">
      <w:r>
        <w:t>Hall d’accueil, Vie scolaire, vente de gâteaux et de boissons par les élèves, les associations partenaires + les parents d’élèves</w:t>
      </w:r>
    </w:p>
    <w:p w:rsidR="00F25CC0" w:rsidRDefault="00F25CC0" w:rsidP="00F25CC0"/>
    <w:p w:rsidR="00F25CC0" w:rsidRDefault="00F25CC0" w:rsidP="00F25CC0">
      <w:r>
        <w:t>Le Centre de Documentation et d’Information (CDI)</w:t>
      </w:r>
    </w:p>
    <w:p w:rsidR="00F25CC0" w:rsidRDefault="00F25CC0" w:rsidP="00F25CC0">
      <w:r>
        <w:t>La documentation et les travaux de recherche sur livres, revues ou internet.</w:t>
      </w:r>
    </w:p>
    <w:p w:rsidR="00F25CC0" w:rsidRDefault="00F25CC0" w:rsidP="00F25CC0">
      <w:r>
        <w:t>Animations Club lecture, exposition de travaux.</w:t>
      </w:r>
    </w:p>
    <w:p w:rsidR="00F25CC0" w:rsidRDefault="00F25CC0" w:rsidP="00F25CC0"/>
    <w:p w:rsidR="00F25CC0" w:rsidRDefault="00F25CC0" w:rsidP="00F25CC0">
      <w:r>
        <w:rPr>
          <w:noProof/>
          <w:lang w:eastAsia="fr-F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margin">
              <wp:posOffset>3970020</wp:posOffset>
            </wp:positionH>
            <wp:positionV relativeFrom="paragraph">
              <wp:posOffset>12700</wp:posOffset>
            </wp:positionV>
            <wp:extent cx="925200" cy="612000"/>
            <wp:effectExtent l="0" t="0" r="8255" b="0"/>
            <wp:wrapNone/>
            <wp:docPr id="238" name="Imag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corée.jpg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GlowDiffused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200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34CB">
        <w:rPr>
          <w:b/>
        </w:rPr>
        <w:t>Au 1</w:t>
      </w:r>
      <w:r w:rsidRPr="00A234CB">
        <w:rPr>
          <w:b/>
          <w:vertAlign w:val="superscript"/>
        </w:rPr>
        <w:t>er</w:t>
      </w:r>
      <w:r w:rsidRPr="00A234CB">
        <w:rPr>
          <w:b/>
        </w:rPr>
        <w:t xml:space="preserve"> étage</w:t>
      </w:r>
    </w:p>
    <w:p w:rsidR="00F25CC0" w:rsidRDefault="00F25CC0" w:rsidP="00F25CC0">
      <w:r>
        <w:t>Le Gymnase : Education Physique et Sportive Vauban &amp; LFA</w:t>
      </w:r>
    </w:p>
    <w:p w:rsidR="00F25CC0" w:rsidRDefault="00F25CC0" w:rsidP="00F25CC0">
      <w:r>
        <w:t>Le sport scolaire et l’UNSS</w:t>
      </w:r>
    </w:p>
    <w:p w:rsidR="00F25CC0" w:rsidRDefault="00F25CC0" w:rsidP="00F25CC0"/>
    <w:p w:rsidR="00F25CC0" w:rsidRDefault="00F25CC0" w:rsidP="00F25CC0">
      <w:pPr>
        <w:rPr>
          <w:b/>
          <w:sz w:val="36"/>
          <w:szCs w:val="36"/>
        </w:rPr>
      </w:pPr>
      <w:r w:rsidRPr="00A234CB">
        <w:rPr>
          <w:b/>
          <w:sz w:val="36"/>
          <w:szCs w:val="36"/>
        </w:rPr>
        <w:t xml:space="preserve">Bâtiment </w:t>
      </w:r>
      <w:r>
        <w:rPr>
          <w:b/>
          <w:sz w:val="36"/>
          <w:szCs w:val="36"/>
        </w:rPr>
        <w:t>C : Les salles spécialisées</w:t>
      </w:r>
    </w:p>
    <w:p w:rsidR="00F25CC0" w:rsidRDefault="00F25CC0" w:rsidP="00F25CC0">
      <w:pPr>
        <w:rPr>
          <w:b/>
          <w:sz w:val="36"/>
          <w:szCs w:val="36"/>
        </w:rPr>
      </w:pPr>
      <w:r>
        <w:rPr>
          <w:b/>
          <w:sz w:val="36"/>
          <w:szCs w:val="36"/>
        </w:rPr>
        <w:t>Au Rez-de-chaussée</w:t>
      </w:r>
    </w:p>
    <w:p w:rsidR="00F25CC0" w:rsidRPr="00A234CB" w:rsidRDefault="00F25CC0" w:rsidP="00F25CC0">
      <w:r w:rsidRPr="00A234CB">
        <w:t xml:space="preserve">L’Education Musicale Français/Allemand </w:t>
      </w:r>
      <w:r>
        <w:t>–</w:t>
      </w:r>
      <w:r w:rsidRPr="00A234CB">
        <w:t xml:space="preserve"> Cho</w:t>
      </w:r>
      <w:r>
        <w:t>rale</w:t>
      </w:r>
      <w:r>
        <w:tab/>
        <w:t>Salle C05</w:t>
      </w:r>
    </w:p>
    <w:p w:rsidR="00F25CC0" w:rsidRDefault="00F25CC0" w:rsidP="00F25CC0">
      <w:r w:rsidRPr="00A234CB">
        <w:t>L</w:t>
      </w:r>
      <w:r>
        <w:t>es Arts Plastiques</w:t>
      </w:r>
      <w:r>
        <w:tab/>
      </w:r>
      <w:r>
        <w:tab/>
      </w:r>
      <w:r>
        <w:tab/>
      </w:r>
      <w:r>
        <w:tab/>
      </w:r>
      <w:r>
        <w:tab/>
        <w:t>Salle C04</w:t>
      </w:r>
    </w:p>
    <w:p w:rsidR="00F25CC0" w:rsidRDefault="00F25CC0" w:rsidP="00F25CC0">
      <w:r>
        <w:t>Atelier pratique artistique</w:t>
      </w:r>
    </w:p>
    <w:p w:rsidR="00F25CC0" w:rsidRDefault="00F25CC0" w:rsidP="00F25CC0">
      <w:r>
        <w:t>Présentation des Sections Internationales :</w:t>
      </w:r>
      <w:r>
        <w:tab/>
      </w:r>
      <w:r>
        <w:tab/>
        <w:t>Salle C01</w:t>
      </w:r>
    </w:p>
    <w:p w:rsidR="00F25CC0" w:rsidRDefault="00F25CC0" w:rsidP="00F25CC0">
      <w:r>
        <w:t>Coréenne, Portugaise, Polonaise, Chinois</w:t>
      </w:r>
    </w:p>
    <w:p w:rsidR="00F25CC0" w:rsidRDefault="00F25CC0" w:rsidP="00F25CC0">
      <w:r>
        <w:t>Ateliers Coréens</w:t>
      </w:r>
      <w:r>
        <w:tab/>
      </w:r>
      <w:r>
        <w:tab/>
      </w:r>
      <w:r>
        <w:tab/>
      </w:r>
      <w:r>
        <w:tab/>
      </w:r>
      <w:r>
        <w:tab/>
        <w:t>Salle C03</w:t>
      </w:r>
    </w:p>
    <w:p w:rsidR="00F25CC0" w:rsidRDefault="00F25CC0" w:rsidP="00F25CC0"/>
    <w:p w:rsidR="00F25CC0" w:rsidRPr="00AB47F5" w:rsidRDefault="00F25CC0" w:rsidP="00F25CC0">
      <w:pPr>
        <w:rPr>
          <w:b/>
        </w:rPr>
      </w:pPr>
      <w:r w:rsidRPr="00A234CB">
        <w:rPr>
          <w:b/>
          <w:sz w:val="36"/>
          <w:szCs w:val="36"/>
        </w:rPr>
        <w:t xml:space="preserve">Bâtiment </w:t>
      </w:r>
      <w:r>
        <w:rPr>
          <w:b/>
          <w:sz w:val="36"/>
          <w:szCs w:val="36"/>
        </w:rPr>
        <w:t>E Présentation du LFA</w:t>
      </w:r>
    </w:p>
    <w:p w:rsidR="00F25CC0" w:rsidRPr="00710774" w:rsidRDefault="00F25CC0" w:rsidP="00F25CC0">
      <w:r w:rsidRPr="00710774">
        <w:t>Langue du Partenaire Français/Allemand</w:t>
      </w:r>
      <w:r>
        <w:tab/>
      </w:r>
      <w:r>
        <w:tab/>
        <w:t>Salle E11</w:t>
      </w:r>
    </w:p>
    <w:p w:rsidR="00F25CC0" w:rsidRPr="00710774" w:rsidRDefault="00F25CC0" w:rsidP="00F25CC0">
      <w:r w:rsidRPr="00710774">
        <w:t>Histoire Allemande</w:t>
      </w:r>
      <w:r>
        <w:tab/>
      </w:r>
      <w:r>
        <w:tab/>
      </w:r>
      <w:r>
        <w:tab/>
      </w:r>
      <w:r>
        <w:tab/>
      </w:r>
      <w:r>
        <w:tab/>
        <w:t>Salle E11</w:t>
      </w:r>
    </w:p>
    <w:p w:rsidR="00F25CC0" w:rsidRPr="00710774" w:rsidRDefault="00F25CC0" w:rsidP="00F25CC0">
      <w:r w:rsidRPr="00710774">
        <w:t>Histoire Géographie en Français</w:t>
      </w:r>
      <w:r>
        <w:tab/>
      </w:r>
      <w:r>
        <w:tab/>
      </w:r>
      <w:r>
        <w:tab/>
        <w:t>Salle E14</w:t>
      </w:r>
    </w:p>
    <w:p w:rsidR="00F25CC0" w:rsidRPr="00710774" w:rsidRDefault="00F25CC0" w:rsidP="00F25CC0">
      <w:r w:rsidRPr="00710774">
        <w:t>SVT Allemand + Math Allemand</w:t>
      </w:r>
      <w:r>
        <w:tab/>
      </w:r>
      <w:r>
        <w:tab/>
      </w:r>
      <w:r>
        <w:tab/>
      </w:r>
      <w:r>
        <w:tab/>
        <w:t>Salle E14</w:t>
      </w:r>
    </w:p>
    <w:p w:rsidR="00F25CC0" w:rsidRPr="00710774" w:rsidRDefault="00F25CC0" w:rsidP="00F25CC0">
      <w:r w:rsidRPr="00710774">
        <w:t>Allemand langue de section</w:t>
      </w:r>
      <w:r>
        <w:tab/>
      </w:r>
      <w:r>
        <w:tab/>
      </w:r>
      <w:r>
        <w:tab/>
      </w:r>
      <w:r>
        <w:tab/>
        <w:t>Salle E14</w:t>
      </w:r>
    </w:p>
    <w:p w:rsidR="00F25CC0" w:rsidRPr="00710774" w:rsidRDefault="00F25CC0" w:rsidP="00F25CC0">
      <w:r w:rsidRPr="00710774">
        <w:t>Club informatique</w:t>
      </w:r>
      <w:r>
        <w:tab/>
      </w:r>
      <w:r>
        <w:tab/>
      </w:r>
      <w:r>
        <w:tab/>
      </w:r>
      <w:r>
        <w:tab/>
      </w:r>
      <w:r>
        <w:tab/>
        <w:t>Salle E22</w:t>
      </w:r>
    </w:p>
    <w:p w:rsidR="00F25CC0" w:rsidRDefault="00F25CC0" w:rsidP="00F25CC0">
      <w:r w:rsidRPr="00710774">
        <w:t>Club théâtre</w:t>
      </w:r>
      <w:r>
        <w:tab/>
      </w:r>
      <w:r>
        <w:tab/>
      </w:r>
      <w:r>
        <w:tab/>
      </w:r>
      <w:r>
        <w:tab/>
      </w:r>
      <w:r>
        <w:tab/>
      </w:r>
      <w:r>
        <w:tab/>
        <w:t>Salle E21</w:t>
      </w:r>
    </w:p>
    <w:p w:rsidR="00F25CC0" w:rsidRDefault="00F25CC0" w:rsidP="00F25CC0"/>
    <w:p w:rsidR="00F25CC0" w:rsidRDefault="00F25CC0" w:rsidP="00F25CC0"/>
    <w:p w:rsidR="00F25CC0" w:rsidRDefault="00F25CC0" w:rsidP="00F25CC0"/>
    <w:p w:rsidR="00F25CC0" w:rsidRDefault="00F25CC0" w:rsidP="00F25CC0"/>
    <w:p w:rsidR="00F25CC0" w:rsidRDefault="00F25CC0" w:rsidP="00F25CC0">
      <w:pPr>
        <w:rPr>
          <w:b/>
          <w:sz w:val="36"/>
          <w:szCs w:val="36"/>
        </w:rPr>
      </w:pPr>
      <w:r w:rsidRPr="00A234CB">
        <w:rPr>
          <w:b/>
          <w:sz w:val="36"/>
          <w:szCs w:val="36"/>
        </w:rPr>
        <w:t>Bâtiment</w:t>
      </w:r>
      <w:r>
        <w:rPr>
          <w:b/>
          <w:sz w:val="36"/>
          <w:szCs w:val="36"/>
        </w:rPr>
        <w:t> L : Les salles spécialisées</w:t>
      </w:r>
    </w:p>
    <w:p w:rsidR="00F25CC0" w:rsidRDefault="00F25CC0" w:rsidP="00F25CC0">
      <w:r w:rsidRPr="009D7CE1">
        <w:rPr>
          <w:b/>
        </w:rPr>
        <w:t>Au sous-sol</w:t>
      </w:r>
      <w:r>
        <w:t> : le restaurant scolaire</w:t>
      </w:r>
    </w:p>
    <w:p w:rsidR="00F25CC0" w:rsidRPr="009D7CE1" w:rsidRDefault="00F25CC0" w:rsidP="00F25CC0">
      <w:pPr>
        <w:rPr>
          <w:b/>
        </w:rPr>
      </w:pPr>
      <w:r w:rsidRPr="009D7CE1">
        <w:rPr>
          <w:b/>
        </w:rPr>
        <w:t>Au Rez-de-chaussée :</w:t>
      </w:r>
      <w:r w:rsidRPr="009D7CE1">
        <w:rPr>
          <w:b/>
        </w:rPr>
        <w:tab/>
      </w:r>
      <w:r w:rsidRPr="009D7CE1">
        <w:rPr>
          <w:b/>
        </w:rPr>
        <w:tab/>
      </w:r>
      <w:r w:rsidRPr="009D7CE1">
        <w:rPr>
          <w:b/>
        </w:rPr>
        <w:tab/>
      </w:r>
      <w:r w:rsidRPr="009D7CE1">
        <w:rPr>
          <w:b/>
        </w:rPr>
        <w:tab/>
      </w:r>
      <w:r w:rsidRPr="009D7CE1">
        <w:rPr>
          <w:b/>
        </w:rPr>
        <w:tab/>
      </w:r>
    </w:p>
    <w:p w:rsidR="00F25CC0" w:rsidRDefault="00F25CC0" w:rsidP="00F25CC0">
      <w:r>
        <w:t>L’Histoire-Géographie</w:t>
      </w:r>
      <w:r>
        <w:tab/>
      </w:r>
      <w:r>
        <w:tab/>
      </w:r>
      <w:r>
        <w:tab/>
      </w:r>
      <w:r>
        <w:tab/>
      </w:r>
      <w:r>
        <w:tab/>
        <w:t>Salle L01</w:t>
      </w:r>
      <w:r>
        <w:tab/>
      </w:r>
    </w:p>
    <w:p w:rsidR="00F25CC0" w:rsidRDefault="00F25CC0" w:rsidP="00F25CC0">
      <w:r>
        <w:t>Le Pôle santé-social</w:t>
      </w:r>
    </w:p>
    <w:p w:rsidR="00F25CC0" w:rsidRDefault="00F25CC0" w:rsidP="00F25CC0">
      <w:r>
        <w:t>Infirmerie- Médecin scolaire- Assistante sociale</w:t>
      </w:r>
    </w:p>
    <w:p w:rsidR="00F25CC0" w:rsidRDefault="00F25CC0" w:rsidP="00F25CC0"/>
    <w:p w:rsidR="00F25CC0" w:rsidRDefault="00F25CC0" w:rsidP="00F25CC0">
      <w:r w:rsidRPr="009D7CE1">
        <w:rPr>
          <w:b/>
        </w:rPr>
        <w:t>Au 1</w:t>
      </w:r>
      <w:r w:rsidRPr="009D7CE1">
        <w:rPr>
          <w:b/>
          <w:vertAlign w:val="superscript"/>
        </w:rPr>
        <w:t>er</w:t>
      </w:r>
      <w:r w:rsidRPr="009D7CE1">
        <w:rPr>
          <w:b/>
        </w:rPr>
        <w:t xml:space="preserve"> étage</w:t>
      </w:r>
      <w:r>
        <w:t xml:space="preserve"> : les laboratoires de sciences</w:t>
      </w:r>
    </w:p>
    <w:p w:rsidR="00F25CC0" w:rsidRDefault="00F25CC0" w:rsidP="00F25CC0">
      <w:r>
        <w:t>Sciences de la Vie et de la Terre</w:t>
      </w:r>
      <w:r>
        <w:tab/>
      </w:r>
      <w:r>
        <w:tab/>
      </w:r>
      <w:r>
        <w:tab/>
      </w:r>
      <w:r>
        <w:tab/>
        <w:t>Salle L12</w:t>
      </w:r>
    </w:p>
    <w:p w:rsidR="00F25CC0" w:rsidRDefault="00F25CC0" w:rsidP="00F25CC0">
      <w:r>
        <w:t>Sciences Physiques</w:t>
      </w:r>
      <w:r>
        <w:tab/>
      </w:r>
      <w:r>
        <w:tab/>
      </w:r>
      <w:r>
        <w:tab/>
      </w:r>
      <w:r>
        <w:tab/>
      </w:r>
      <w:r>
        <w:tab/>
        <w:t>Salle L12</w:t>
      </w:r>
    </w:p>
    <w:p w:rsidR="00F25CC0" w:rsidRDefault="00F25CC0" w:rsidP="00F25CC0">
      <w:r>
        <w:t>Au 2</w:t>
      </w:r>
      <w:r w:rsidRPr="009D7CE1">
        <w:rPr>
          <w:vertAlign w:val="superscript"/>
        </w:rPr>
        <w:t>ème</w:t>
      </w:r>
      <w:r>
        <w:t xml:space="preserve"> étage : </w:t>
      </w:r>
    </w:p>
    <w:p w:rsidR="00F25CC0" w:rsidRDefault="00F25CC0" w:rsidP="00F25CC0">
      <w:r>
        <w:t>La Technologie</w:t>
      </w:r>
      <w:r>
        <w:tab/>
      </w:r>
      <w:r>
        <w:tab/>
      </w:r>
      <w:r>
        <w:tab/>
      </w:r>
      <w:r>
        <w:tab/>
      </w:r>
      <w:r>
        <w:tab/>
      </w:r>
      <w:r>
        <w:tab/>
        <w:t>Salle L22</w:t>
      </w:r>
    </w:p>
    <w:p w:rsidR="00F25CC0" w:rsidRDefault="00F25CC0" w:rsidP="00F25CC0">
      <w:r>
        <w:t>La salle informatique</w:t>
      </w:r>
      <w:r>
        <w:tab/>
      </w:r>
      <w:r>
        <w:tab/>
      </w:r>
      <w:r>
        <w:tab/>
      </w:r>
      <w:r>
        <w:tab/>
      </w:r>
      <w:r>
        <w:tab/>
        <w:t>Salle L22</w:t>
      </w:r>
    </w:p>
    <w:p w:rsidR="00F25CC0" w:rsidRDefault="00F25CC0" w:rsidP="00F25CC0"/>
    <w:p w:rsidR="00F25CC0" w:rsidRDefault="00F25CC0" w:rsidP="00F25CC0">
      <w:pPr>
        <w:rPr>
          <w:b/>
          <w:sz w:val="36"/>
          <w:szCs w:val="36"/>
        </w:rPr>
      </w:pPr>
      <w:r w:rsidRPr="00A234CB">
        <w:rPr>
          <w:b/>
          <w:sz w:val="36"/>
          <w:szCs w:val="36"/>
        </w:rPr>
        <w:t>Bâtiment</w:t>
      </w:r>
      <w:r>
        <w:rPr>
          <w:b/>
          <w:sz w:val="36"/>
          <w:szCs w:val="36"/>
        </w:rPr>
        <w:t> P : Les salles Polyvalentes</w:t>
      </w:r>
    </w:p>
    <w:p w:rsidR="00F25CC0" w:rsidRDefault="00F25CC0" w:rsidP="00F25CC0">
      <w:pPr>
        <w:rPr>
          <w:b/>
        </w:rPr>
      </w:pPr>
      <w:r w:rsidRPr="009D7CE1">
        <w:rPr>
          <w:b/>
        </w:rPr>
        <w:t>Au Rez-de-chaussée :</w:t>
      </w:r>
      <w:r w:rsidRPr="009D7CE1">
        <w:rPr>
          <w:b/>
        </w:rPr>
        <w:tab/>
      </w:r>
    </w:p>
    <w:p w:rsidR="00F25CC0" w:rsidRPr="00AB47F5" w:rsidRDefault="00F25CC0" w:rsidP="00F25CC0">
      <w:r w:rsidRPr="00AB47F5">
        <w:t>Français classe de secteur Vauban + langue de section française &amp; LFA</w:t>
      </w:r>
    </w:p>
    <w:p w:rsidR="00F25CC0" w:rsidRPr="00AB47F5" w:rsidRDefault="00F25CC0" w:rsidP="00F25CC0">
      <w:r w:rsidRPr="00AB47F5">
        <w:t>De Français</w:t>
      </w:r>
      <w:r>
        <w:tab/>
      </w:r>
      <w:r>
        <w:tab/>
      </w:r>
      <w:r>
        <w:tab/>
      </w:r>
      <w:r>
        <w:tab/>
      </w:r>
      <w:r>
        <w:tab/>
      </w:r>
      <w:r>
        <w:tab/>
        <w:t>Salle P04</w:t>
      </w:r>
    </w:p>
    <w:p w:rsidR="00F25CC0" w:rsidRPr="00AB47F5" w:rsidRDefault="00F25CC0" w:rsidP="00F25CC0">
      <w:r w:rsidRPr="00AB47F5">
        <w:t>FLE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Salle P04</w:t>
      </w:r>
    </w:p>
    <w:p w:rsidR="00F25CC0" w:rsidRPr="00AB47F5" w:rsidRDefault="00F25CC0" w:rsidP="00F25CC0">
      <w:r w:rsidRPr="00AB47F5">
        <w:t>Présentation projets culturels et dispositif UPE2A</w:t>
      </w:r>
      <w:r>
        <w:tab/>
        <w:t>Salle P04</w:t>
      </w:r>
    </w:p>
    <w:p w:rsidR="00F25CC0" w:rsidRPr="00C72AFB" w:rsidRDefault="00F25CC0" w:rsidP="00F25CC0">
      <w:r w:rsidRPr="00C72AFB">
        <w:t>Latin et Grec</w:t>
      </w:r>
      <w:r w:rsidRPr="00C72AFB">
        <w:rPr>
          <w:sz w:val="16"/>
          <w:szCs w:val="16"/>
        </w:rPr>
        <w:tab/>
      </w:r>
      <w:r w:rsidRPr="00C72AFB">
        <w:rPr>
          <w:sz w:val="16"/>
          <w:szCs w:val="16"/>
        </w:rPr>
        <w:tab/>
      </w:r>
      <w:r w:rsidRPr="00C72AFB">
        <w:rPr>
          <w:sz w:val="16"/>
          <w:szCs w:val="16"/>
        </w:rPr>
        <w:tab/>
      </w:r>
      <w:r w:rsidRPr="00C72AFB">
        <w:rPr>
          <w:sz w:val="16"/>
          <w:szCs w:val="16"/>
        </w:rPr>
        <w:tab/>
      </w:r>
      <w:r w:rsidRPr="00C72AFB">
        <w:rPr>
          <w:sz w:val="16"/>
          <w:szCs w:val="16"/>
        </w:rPr>
        <w:tab/>
      </w:r>
      <w:r w:rsidRPr="00C72AFB">
        <w:rPr>
          <w:sz w:val="16"/>
          <w:szCs w:val="16"/>
        </w:rPr>
        <w:tab/>
      </w:r>
      <w:r w:rsidRPr="00C72AFB">
        <w:t>Salle P04</w:t>
      </w:r>
    </w:p>
    <w:p w:rsidR="00F25CC0" w:rsidRPr="00C72AFB" w:rsidRDefault="00F25CC0" w:rsidP="00F25CC0">
      <w:pPr>
        <w:rPr>
          <w:b/>
          <w:sz w:val="16"/>
          <w:szCs w:val="16"/>
        </w:rPr>
      </w:pPr>
    </w:p>
    <w:p w:rsidR="00F25CC0" w:rsidRPr="00C72AFB" w:rsidRDefault="00F25CC0" w:rsidP="00F25CC0">
      <w:pPr>
        <w:rPr>
          <w:b/>
        </w:rPr>
      </w:pPr>
      <w:r w:rsidRPr="00C72AFB">
        <w:rPr>
          <w:b/>
        </w:rPr>
        <w:t>Au 1</w:t>
      </w:r>
      <w:r w:rsidRPr="00C72AFB">
        <w:rPr>
          <w:b/>
          <w:vertAlign w:val="superscript"/>
        </w:rPr>
        <w:t>er</w:t>
      </w:r>
      <w:r w:rsidRPr="00C72AFB">
        <w:rPr>
          <w:b/>
        </w:rPr>
        <w:t xml:space="preserve"> étage</w:t>
      </w:r>
    </w:p>
    <w:p w:rsidR="00F25CC0" w:rsidRDefault="00F25CC0" w:rsidP="00F25CC0">
      <w:r>
        <w:t>L’anglais</w:t>
      </w:r>
      <w:r>
        <w:tab/>
      </w:r>
      <w:r>
        <w:tab/>
      </w:r>
      <w:r>
        <w:tab/>
      </w:r>
      <w:r>
        <w:tab/>
      </w:r>
      <w:r>
        <w:tab/>
      </w:r>
      <w:r>
        <w:tab/>
        <w:t>Salle P16</w:t>
      </w:r>
    </w:p>
    <w:p w:rsidR="00F25CC0" w:rsidRDefault="00F25CC0" w:rsidP="00F25CC0">
      <w:r>
        <w:t>La salle informatique</w:t>
      </w:r>
      <w:r>
        <w:tab/>
      </w:r>
      <w:r>
        <w:tab/>
      </w:r>
      <w:r>
        <w:tab/>
      </w:r>
      <w:r>
        <w:tab/>
      </w:r>
      <w:r>
        <w:tab/>
        <w:t>Salle P11</w:t>
      </w:r>
    </w:p>
    <w:p w:rsidR="00F25CC0" w:rsidRDefault="00F25CC0" w:rsidP="00F25CC0"/>
    <w:p w:rsidR="00F25CC0" w:rsidRDefault="00F25CC0" w:rsidP="00F25CC0">
      <w:pPr>
        <w:rPr>
          <w:b/>
        </w:rPr>
      </w:pPr>
      <w:r w:rsidRPr="00AB47F5">
        <w:rPr>
          <w:b/>
        </w:rPr>
        <w:t>Au 2</w:t>
      </w:r>
      <w:r w:rsidRPr="00AB47F5">
        <w:rPr>
          <w:b/>
          <w:vertAlign w:val="superscript"/>
        </w:rPr>
        <w:t>ème</w:t>
      </w:r>
      <w:r w:rsidRPr="00AB47F5">
        <w:rPr>
          <w:b/>
        </w:rPr>
        <w:t xml:space="preserve"> étage </w:t>
      </w:r>
    </w:p>
    <w:p w:rsidR="00F25CC0" w:rsidRPr="00C72AFB" w:rsidRDefault="00F25CC0" w:rsidP="00F25CC0">
      <w:r w:rsidRPr="00C72AFB">
        <w:t>Les Mathématiques (présentation de Maths sans Frontières)</w:t>
      </w:r>
      <w:r>
        <w:rPr>
          <w:b/>
        </w:rPr>
        <w:t xml:space="preserve"> </w:t>
      </w:r>
      <w:r>
        <w:rPr>
          <w:b/>
        </w:rPr>
        <w:tab/>
      </w:r>
      <w:r w:rsidRPr="00C72AFB">
        <w:t>Salle P21</w:t>
      </w:r>
    </w:p>
    <w:p w:rsidR="00F25CC0" w:rsidRPr="00C72AFB" w:rsidRDefault="00F25CC0" w:rsidP="00F25CC0">
      <w:r w:rsidRPr="00C72AFB">
        <w:t xml:space="preserve">L’Espagnol : Présentation des projets et échanges </w:t>
      </w:r>
      <w:r w:rsidRPr="00C72AFB">
        <w:tab/>
      </w:r>
      <w:r w:rsidRPr="00C72AFB">
        <w:tab/>
        <w:t>Salle P24</w:t>
      </w:r>
    </w:p>
    <w:p w:rsidR="00F25CC0" w:rsidRDefault="00F25CC0" w:rsidP="00F25CC0"/>
    <w:p w:rsidR="00F25CC0" w:rsidRPr="00710774" w:rsidRDefault="00F25CC0" w:rsidP="00F25CC0"/>
    <w:p w:rsidR="006E779F" w:rsidRPr="00A61EB0" w:rsidRDefault="0083744A" w:rsidP="00A61EB0">
      <w:r>
        <w:rPr>
          <w:noProof/>
          <w:lang w:eastAsia="fr-FR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margin">
              <wp:posOffset>8491855</wp:posOffset>
            </wp:positionH>
            <wp:positionV relativeFrom="paragraph">
              <wp:posOffset>2597785</wp:posOffset>
            </wp:positionV>
            <wp:extent cx="1873885" cy="770785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RAPEAU ALLEMAND.jpg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5587" b="100000" l="712" r="100000"/>
                              </a14:imgEffect>
                              <a14:imgEffect>
                                <a14:artisticMarker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77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80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page">
                  <wp:posOffset>9086850</wp:posOffset>
                </wp:positionH>
                <wp:positionV relativeFrom="paragraph">
                  <wp:posOffset>4483735</wp:posOffset>
                </wp:positionV>
                <wp:extent cx="1466850" cy="2200275"/>
                <wp:effectExtent l="0" t="0" r="0" b="0"/>
                <wp:wrapNone/>
                <wp:docPr id="224" name="Zone de text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200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A194F" w:rsidRPr="00BA194F" w:rsidRDefault="00BA194F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  <w:r w:rsidRPr="00BA194F">
                              <w:rPr>
                                <w:rFonts w:ascii="Arial Black" w:hAnsi="Arial Black"/>
                                <w:color w:val="002060"/>
                              </w:rPr>
                              <w:t>UPE2A</w:t>
                            </w:r>
                          </w:p>
                          <w:p w:rsidR="00BA194F" w:rsidRPr="00BA194F" w:rsidRDefault="00BA194F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  <w:r w:rsidRPr="00BA194F">
                              <w:rPr>
                                <w:rFonts w:ascii="Arial Black" w:hAnsi="Arial Black"/>
                                <w:color w:val="002060"/>
                              </w:rPr>
                              <w:t>ULIS</w:t>
                            </w:r>
                          </w:p>
                          <w:p w:rsidR="00BA194F" w:rsidRPr="00315AA5" w:rsidRDefault="00BA194F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BA194F" w:rsidRDefault="00BA194F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  <w:r w:rsidRPr="00BA194F">
                              <w:rPr>
                                <w:rFonts w:ascii="Arial Black" w:hAnsi="Arial Black"/>
                                <w:color w:val="002060"/>
                              </w:rPr>
                              <w:t>E</w:t>
                            </w:r>
                            <w:r w:rsidR="00315AA5" w:rsidRPr="00BA194F">
                              <w:rPr>
                                <w:rFonts w:ascii="Arial Black" w:hAnsi="Arial Black"/>
                                <w:color w:val="002060"/>
                              </w:rPr>
                              <w:t xml:space="preserve">xpositions travaux </w:t>
                            </w:r>
                          </w:p>
                          <w:p w:rsidR="00315AA5" w:rsidRDefault="00315AA5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2060"/>
                              </w:rPr>
                              <w:t>Classe architecture</w:t>
                            </w:r>
                          </w:p>
                          <w:p w:rsidR="00315AA5" w:rsidRPr="00D20F70" w:rsidRDefault="00315AA5" w:rsidP="00315AA5">
                            <w:pPr>
                              <w:jc w:val="right"/>
                              <w:rPr>
                                <w:rFonts w:ascii="Bell MT" w:hAnsi="Bell MT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D20F70">
                              <w:rPr>
                                <w:rFonts w:ascii="Bell MT" w:hAnsi="Bell MT"/>
                                <w:b/>
                                <w:color w:val="002060"/>
                                <w:sz w:val="22"/>
                                <w:szCs w:val="22"/>
                              </w:rPr>
                              <w:t>C01</w:t>
                            </w:r>
                          </w:p>
                          <w:p w:rsidR="00315AA5" w:rsidRPr="00315AA5" w:rsidRDefault="00315AA5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315AA5" w:rsidRDefault="00315AA5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2060"/>
                              </w:rPr>
                              <w:t>Sections</w:t>
                            </w:r>
                          </w:p>
                          <w:p w:rsidR="00B76544" w:rsidRDefault="00315AA5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2060"/>
                              </w:rPr>
                              <w:t>Internationales</w:t>
                            </w:r>
                          </w:p>
                          <w:p w:rsidR="00AC28BB" w:rsidRDefault="00AC28BB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</w:p>
                          <w:p w:rsidR="00AC28BB" w:rsidRDefault="00AC28BB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</w:p>
                          <w:p w:rsidR="00AC28BB" w:rsidRDefault="00AC28BB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</w:p>
                          <w:p w:rsidR="00AC28BB" w:rsidRDefault="00AC28BB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</w:p>
                          <w:p w:rsidR="00AC28BB" w:rsidRDefault="00AC28BB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</w:p>
                          <w:p w:rsidR="00AC28BB" w:rsidRDefault="00AC28BB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</w:p>
                          <w:p w:rsidR="00AC28BB" w:rsidRDefault="00AC28BB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</w:p>
                          <w:p w:rsidR="00AC28BB" w:rsidRDefault="00AC28BB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</w:p>
                          <w:p w:rsidR="00AC28BB" w:rsidRDefault="00AC28BB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</w:p>
                          <w:p w:rsidR="00AC28BB" w:rsidRDefault="00AC28BB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</w:p>
                          <w:p w:rsidR="00AC28BB" w:rsidRDefault="00AC28BB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</w:p>
                          <w:p w:rsidR="00AC28BB" w:rsidRDefault="00AC28BB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</w:p>
                          <w:p w:rsidR="00AC28BB" w:rsidRDefault="00AC28BB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</w:p>
                          <w:p w:rsidR="00AC28BB" w:rsidRDefault="00AC28BB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</w:p>
                          <w:p w:rsidR="00AC28BB" w:rsidRDefault="00AC28BB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</w:p>
                          <w:p w:rsidR="00AC28BB" w:rsidRDefault="00AC28BB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</w:p>
                          <w:p w:rsidR="00AC28BB" w:rsidRDefault="00AC28BB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</w:p>
                          <w:p w:rsidR="00AC28BB" w:rsidRDefault="00AC28BB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</w:p>
                          <w:p w:rsidR="00AC28BB" w:rsidRDefault="00AC28BB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</w:p>
                          <w:p w:rsidR="00AC28BB" w:rsidRDefault="00AC28BB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</w:p>
                          <w:p w:rsidR="00AC28BB" w:rsidRDefault="00AC28BB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</w:p>
                          <w:p w:rsidR="00AC28BB" w:rsidRDefault="00AC28BB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</w:p>
                          <w:p w:rsidR="00AC28BB" w:rsidRDefault="00AC28BB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</w:p>
                          <w:p w:rsidR="00AC28BB" w:rsidRDefault="00AC28BB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</w:p>
                          <w:p w:rsidR="00AC28BB" w:rsidRDefault="00AC28BB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</w:p>
                          <w:p w:rsidR="00AC28BB" w:rsidRDefault="00AC28BB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</w:p>
                          <w:p w:rsidR="00AC28BB" w:rsidRDefault="00AC28BB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</w:p>
                          <w:p w:rsidR="00AC28BB" w:rsidRDefault="00AC28BB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</w:p>
                          <w:p w:rsidR="00AC28BB" w:rsidRDefault="00AC28BB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</w:p>
                          <w:p w:rsidR="00B76544" w:rsidRDefault="00B76544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</w:p>
                          <w:p w:rsidR="00B76544" w:rsidRDefault="00B76544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</w:p>
                          <w:p w:rsidR="00B76544" w:rsidRDefault="00B76544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</w:p>
                          <w:p w:rsidR="00B76544" w:rsidRDefault="00B76544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</w:p>
                          <w:p w:rsidR="00315AA5" w:rsidRDefault="00315AA5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B76544" w:rsidRDefault="00B76544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B76544" w:rsidRDefault="00B76544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B76544" w:rsidRDefault="00B76544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B76544" w:rsidRDefault="00B76544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B76544" w:rsidRDefault="00B76544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B76544" w:rsidRDefault="00B76544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B76544" w:rsidRDefault="00B76544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B76544" w:rsidRPr="00315AA5" w:rsidRDefault="00B76544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315AA5" w:rsidRDefault="00315AA5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2060"/>
                              </w:rPr>
                              <w:t>L.F.A.</w:t>
                            </w:r>
                          </w:p>
                          <w:p w:rsidR="005A3A72" w:rsidRDefault="005A3A72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</w:p>
                          <w:p w:rsidR="005A3A72" w:rsidRDefault="005A3A72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</w:p>
                          <w:p w:rsidR="005A3A72" w:rsidRDefault="005A3A72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</w:p>
                          <w:p w:rsidR="005A3A72" w:rsidRDefault="005A3A72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</w:p>
                          <w:p w:rsidR="005A3A72" w:rsidRDefault="005A3A72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</w:p>
                          <w:p w:rsidR="005A3A72" w:rsidRDefault="005A3A72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</w:p>
                          <w:p w:rsidR="005A3A72" w:rsidRDefault="005A3A72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</w:p>
                          <w:p w:rsidR="005A3A72" w:rsidRDefault="005A3A72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</w:p>
                          <w:p w:rsidR="005A3A72" w:rsidRDefault="005A3A72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</w:p>
                          <w:p w:rsidR="005A3A72" w:rsidRDefault="005A3A72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</w:p>
                          <w:p w:rsidR="005A3A72" w:rsidRDefault="005A3A72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</w:p>
                          <w:p w:rsidR="005A3A72" w:rsidRDefault="005A3A72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</w:p>
                          <w:p w:rsidR="005A3A72" w:rsidRPr="00BA194F" w:rsidRDefault="005A3A72" w:rsidP="00315AA5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Zone de texte 224" o:spid="_x0000_s1045" type="#_x0000_t202" style="position:absolute;margin-left:715.5pt;margin-top:353.05pt;width:115.5pt;height:173.25pt;z-index: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" filled="f" stroked="f" strokeweight=".5pt">
                <v:textbox>
                  <w:txbxContent>
                    <w:p w:rsidR="00BA194F" w:rsidRPr="00BA194F" w:rsidRDefault="00BA194F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</w:rPr>
                      </w:pPr>
                      <w:r w:rsidRPr="00BA194F">
                        <w:rPr>
                          <w:rFonts w:ascii="Arial Black" w:hAnsi="Arial Black"/>
                          <w:color w:val="002060"/>
                        </w:rPr>
                        <w:t>UPE2A</w:t>
                      </w:r>
                    </w:p>
                    <w:p w:rsidR="00BA194F" w:rsidRPr="00BA194F" w:rsidRDefault="00BA194F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</w:rPr>
                      </w:pPr>
                      <w:r w:rsidRPr="00BA194F">
                        <w:rPr>
                          <w:rFonts w:ascii="Arial Black" w:hAnsi="Arial Black"/>
                          <w:color w:val="002060"/>
                        </w:rPr>
                        <w:t>ULIS</w:t>
                      </w:r>
                    </w:p>
                    <w:p w:rsidR="00BA194F" w:rsidRPr="00315AA5" w:rsidRDefault="00BA194F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  <w:sz w:val="18"/>
                          <w:szCs w:val="18"/>
                        </w:rPr>
                      </w:pPr>
                    </w:p>
                    <w:p w:rsidR="00BA194F" w:rsidRDefault="00BA194F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</w:rPr>
                      </w:pPr>
                      <w:r w:rsidRPr="00BA194F">
                        <w:rPr>
                          <w:rFonts w:ascii="Arial Black" w:hAnsi="Arial Black"/>
                          <w:color w:val="002060"/>
                        </w:rPr>
                        <w:t>E</w:t>
                      </w:r>
                      <w:r w:rsidR="00315AA5" w:rsidRPr="00BA194F">
                        <w:rPr>
                          <w:rFonts w:ascii="Arial Black" w:hAnsi="Arial Black"/>
                          <w:color w:val="002060"/>
                        </w:rPr>
                        <w:t xml:space="preserve">xpositions travaux </w:t>
                      </w:r>
                    </w:p>
                    <w:p w:rsidR="00315AA5" w:rsidRDefault="00315AA5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</w:rPr>
                      </w:pPr>
                      <w:r>
                        <w:rPr>
                          <w:rFonts w:ascii="Arial Black" w:hAnsi="Arial Black"/>
                          <w:color w:val="002060"/>
                        </w:rPr>
                        <w:t>Classe architecture</w:t>
                      </w:r>
                    </w:p>
                    <w:p w:rsidR="00315AA5" w:rsidRPr="00D20F70" w:rsidRDefault="00315AA5" w:rsidP="00315AA5">
                      <w:pPr>
                        <w:jc w:val="right"/>
                        <w:rPr>
                          <w:rFonts w:ascii="Bell MT" w:hAnsi="Bell MT"/>
                          <w:b/>
                          <w:color w:val="002060"/>
                          <w:sz w:val="22"/>
                          <w:szCs w:val="22"/>
                        </w:rPr>
                      </w:pPr>
                      <w:r w:rsidRPr="00D20F70">
                        <w:rPr>
                          <w:rFonts w:ascii="Bell MT" w:hAnsi="Bell MT"/>
                          <w:b/>
                          <w:color w:val="002060"/>
                          <w:sz w:val="22"/>
                          <w:szCs w:val="22"/>
                        </w:rPr>
                        <w:t>C01</w:t>
                      </w:r>
                    </w:p>
                    <w:p w:rsidR="00315AA5" w:rsidRPr="00315AA5" w:rsidRDefault="00315AA5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  <w:sz w:val="18"/>
                          <w:szCs w:val="18"/>
                        </w:rPr>
                      </w:pPr>
                    </w:p>
                    <w:p w:rsidR="00315AA5" w:rsidRDefault="00315AA5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</w:rPr>
                      </w:pPr>
                      <w:r>
                        <w:rPr>
                          <w:rFonts w:ascii="Arial Black" w:hAnsi="Arial Black"/>
                          <w:color w:val="002060"/>
                        </w:rPr>
                        <w:t>Sections</w:t>
                      </w:r>
                    </w:p>
                    <w:p w:rsidR="00B76544" w:rsidRDefault="00315AA5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</w:rPr>
                      </w:pPr>
                      <w:r>
                        <w:rPr>
                          <w:rFonts w:ascii="Arial Black" w:hAnsi="Arial Black"/>
                          <w:color w:val="002060"/>
                        </w:rPr>
                        <w:t>Internationales</w:t>
                      </w:r>
                    </w:p>
                    <w:p w:rsidR="00AC28BB" w:rsidRDefault="00AC28BB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</w:rPr>
                      </w:pPr>
                    </w:p>
                    <w:p w:rsidR="00AC28BB" w:rsidRDefault="00AC28BB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</w:rPr>
                      </w:pPr>
                    </w:p>
                    <w:p w:rsidR="00AC28BB" w:rsidRDefault="00AC28BB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</w:rPr>
                      </w:pPr>
                    </w:p>
                    <w:p w:rsidR="00AC28BB" w:rsidRDefault="00AC28BB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</w:rPr>
                      </w:pPr>
                    </w:p>
                    <w:p w:rsidR="00AC28BB" w:rsidRDefault="00AC28BB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</w:rPr>
                      </w:pPr>
                    </w:p>
                    <w:p w:rsidR="00AC28BB" w:rsidRDefault="00AC28BB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</w:rPr>
                      </w:pPr>
                    </w:p>
                    <w:p w:rsidR="00AC28BB" w:rsidRDefault="00AC28BB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</w:rPr>
                      </w:pPr>
                    </w:p>
                    <w:p w:rsidR="00AC28BB" w:rsidRDefault="00AC28BB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</w:rPr>
                      </w:pPr>
                    </w:p>
                    <w:p w:rsidR="00AC28BB" w:rsidRDefault="00AC28BB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</w:rPr>
                      </w:pPr>
                    </w:p>
                    <w:p w:rsidR="00AC28BB" w:rsidRDefault="00AC28BB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</w:rPr>
                      </w:pPr>
                    </w:p>
                    <w:p w:rsidR="00AC28BB" w:rsidRDefault="00AC28BB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</w:rPr>
                      </w:pPr>
                    </w:p>
                    <w:p w:rsidR="00AC28BB" w:rsidRDefault="00AC28BB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</w:rPr>
                      </w:pPr>
                    </w:p>
                    <w:p w:rsidR="00AC28BB" w:rsidRDefault="00AC28BB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</w:rPr>
                      </w:pPr>
                    </w:p>
                    <w:p w:rsidR="00AC28BB" w:rsidRDefault="00AC28BB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</w:rPr>
                      </w:pPr>
                    </w:p>
                    <w:p w:rsidR="00AC28BB" w:rsidRDefault="00AC28BB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</w:rPr>
                      </w:pPr>
                    </w:p>
                    <w:p w:rsidR="00AC28BB" w:rsidRDefault="00AC28BB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</w:rPr>
                      </w:pPr>
                    </w:p>
                    <w:p w:rsidR="00AC28BB" w:rsidRDefault="00AC28BB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</w:rPr>
                      </w:pPr>
                    </w:p>
                    <w:p w:rsidR="00AC28BB" w:rsidRDefault="00AC28BB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</w:rPr>
                      </w:pPr>
                    </w:p>
                    <w:p w:rsidR="00AC28BB" w:rsidRDefault="00AC28BB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</w:rPr>
                      </w:pPr>
                    </w:p>
                    <w:p w:rsidR="00AC28BB" w:rsidRDefault="00AC28BB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</w:rPr>
                      </w:pPr>
                    </w:p>
                    <w:p w:rsidR="00AC28BB" w:rsidRDefault="00AC28BB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</w:rPr>
                      </w:pPr>
                    </w:p>
                    <w:p w:rsidR="00AC28BB" w:rsidRDefault="00AC28BB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</w:rPr>
                      </w:pPr>
                    </w:p>
                    <w:p w:rsidR="00AC28BB" w:rsidRDefault="00AC28BB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</w:rPr>
                      </w:pPr>
                    </w:p>
                    <w:p w:rsidR="00AC28BB" w:rsidRDefault="00AC28BB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</w:rPr>
                      </w:pPr>
                    </w:p>
                    <w:p w:rsidR="00AC28BB" w:rsidRDefault="00AC28BB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</w:rPr>
                      </w:pPr>
                    </w:p>
                    <w:p w:rsidR="00AC28BB" w:rsidRDefault="00AC28BB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</w:rPr>
                      </w:pPr>
                    </w:p>
                    <w:p w:rsidR="00AC28BB" w:rsidRDefault="00AC28BB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</w:rPr>
                      </w:pPr>
                    </w:p>
                    <w:p w:rsidR="00AC28BB" w:rsidRDefault="00AC28BB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</w:rPr>
                      </w:pPr>
                    </w:p>
                    <w:p w:rsidR="00AC28BB" w:rsidRDefault="00AC28BB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</w:rPr>
                      </w:pPr>
                    </w:p>
                    <w:p w:rsidR="00B76544" w:rsidRDefault="00B76544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</w:rPr>
                      </w:pPr>
                    </w:p>
                    <w:p w:rsidR="00B76544" w:rsidRDefault="00B76544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</w:rPr>
                      </w:pPr>
                    </w:p>
                    <w:p w:rsidR="00B76544" w:rsidRDefault="00B76544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</w:rPr>
                      </w:pPr>
                    </w:p>
                    <w:p w:rsidR="00B76544" w:rsidRDefault="00B76544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</w:rPr>
                      </w:pPr>
                    </w:p>
                    <w:p w:rsidR="00315AA5" w:rsidRDefault="00315AA5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  <w:sz w:val="18"/>
                          <w:szCs w:val="18"/>
                        </w:rPr>
                      </w:pPr>
                    </w:p>
                    <w:p w:rsidR="00B76544" w:rsidRDefault="00B76544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  <w:sz w:val="18"/>
                          <w:szCs w:val="18"/>
                        </w:rPr>
                      </w:pPr>
                    </w:p>
                    <w:p w:rsidR="00B76544" w:rsidRDefault="00B76544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  <w:sz w:val="18"/>
                          <w:szCs w:val="18"/>
                        </w:rPr>
                      </w:pPr>
                    </w:p>
                    <w:p w:rsidR="00B76544" w:rsidRDefault="00B76544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  <w:sz w:val="18"/>
                          <w:szCs w:val="18"/>
                        </w:rPr>
                      </w:pPr>
                    </w:p>
                    <w:p w:rsidR="00B76544" w:rsidRDefault="00B76544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  <w:sz w:val="18"/>
                          <w:szCs w:val="18"/>
                        </w:rPr>
                      </w:pPr>
                    </w:p>
                    <w:p w:rsidR="00B76544" w:rsidRDefault="00B76544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  <w:sz w:val="18"/>
                          <w:szCs w:val="18"/>
                        </w:rPr>
                      </w:pPr>
                    </w:p>
                    <w:p w:rsidR="00B76544" w:rsidRDefault="00B76544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  <w:sz w:val="18"/>
                          <w:szCs w:val="18"/>
                        </w:rPr>
                      </w:pPr>
                    </w:p>
                    <w:p w:rsidR="00B76544" w:rsidRDefault="00B76544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  <w:sz w:val="18"/>
                          <w:szCs w:val="18"/>
                        </w:rPr>
                      </w:pPr>
                    </w:p>
                    <w:p w:rsidR="00B76544" w:rsidRPr="00315AA5" w:rsidRDefault="00B76544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  <w:sz w:val="18"/>
                          <w:szCs w:val="18"/>
                        </w:rPr>
                      </w:pPr>
                    </w:p>
                    <w:p w:rsidR="00315AA5" w:rsidRDefault="00315AA5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</w:rPr>
                      </w:pPr>
                      <w:r>
                        <w:rPr>
                          <w:rFonts w:ascii="Arial Black" w:hAnsi="Arial Black"/>
                          <w:color w:val="002060"/>
                        </w:rPr>
                        <w:t>L.F.A.</w:t>
                      </w:r>
                    </w:p>
                    <w:p w:rsidR="005A3A72" w:rsidRDefault="005A3A72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</w:rPr>
                      </w:pPr>
                    </w:p>
                    <w:p w:rsidR="005A3A72" w:rsidRDefault="005A3A72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</w:rPr>
                      </w:pPr>
                    </w:p>
                    <w:p w:rsidR="005A3A72" w:rsidRDefault="005A3A72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</w:rPr>
                      </w:pPr>
                    </w:p>
                    <w:p w:rsidR="005A3A72" w:rsidRDefault="005A3A72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</w:rPr>
                      </w:pPr>
                    </w:p>
                    <w:p w:rsidR="005A3A72" w:rsidRDefault="005A3A72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</w:rPr>
                      </w:pPr>
                    </w:p>
                    <w:p w:rsidR="005A3A72" w:rsidRDefault="005A3A72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</w:rPr>
                      </w:pPr>
                    </w:p>
                    <w:p w:rsidR="005A3A72" w:rsidRDefault="005A3A72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</w:rPr>
                      </w:pPr>
                    </w:p>
                    <w:p w:rsidR="005A3A72" w:rsidRDefault="005A3A72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</w:rPr>
                      </w:pPr>
                    </w:p>
                    <w:p w:rsidR="005A3A72" w:rsidRDefault="005A3A72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</w:rPr>
                      </w:pPr>
                    </w:p>
                    <w:p w:rsidR="005A3A72" w:rsidRDefault="005A3A72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</w:rPr>
                      </w:pPr>
                    </w:p>
                    <w:p w:rsidR="005A3A72" w:rsidRDefault="005A3A72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</w:rPr>
                      </w:pPr>
                    </w:p>
                    <w:p w:rsidR="005A3A72" w:rsidRDefault="005A3A72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</w:rPr>
                      </w:pPr>
                    </w:p>
                    <w:p w:rsidR="005A3A72" w:rsidRPr="00BA194F" w:rsidRDefault="005A3A72" w:rsidP="00315AA5">
                      <w:pPr>
                        <w:jc w:val="right"/>
                        <w:rPr>
                          <w:rFonts w:ascii="Arial Black" w:hAnsi="Arial Black"/>
                          <w:color w:val="00206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8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3984" behindDoc="1" locked="0" layoutInCell="1" allowOverlap="1">
                <wp:simplePos x="0" y="0"/>
                <wp:positionH relativeFrom="column">
                  <wp:posOffset>4710430</wp:posOffset>
                </wp:positionH>
                <wp:positionV relativeFrom="paragraph">
                  <wp:posOffset>3083560</wp:posOffset>
                </wp:positionV>
                <wp:extent cx="685800" cy="45719"/>
                <wp:effectExtent l="0" t="19050" r="0" b="1206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57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68C2" w:rsidRDefault="004868C2" w:rsidP="004868C2">
                            <w:pPr>
                              <w:pBdr>
                                <w:top w:val="dotted" w:sz="12" w:space="1" w:color="auto"/>
                              </w:pBd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Zone de texte 5" o:spid="_x0000_s1046" type="#_x0000_t202" style="position:absolute;margin-left:370.9pt;margin-top:242.8pt;width:54pt;height:3.6pt;z-index:-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" filled="f" stroked="f" strokeweight=".5pt">
                <v:textbox>
                  <w:txbxContent>
                    <w:p w:rsidR="004868C2" w:rsidRDefault="004868C2" w:rsidP="004868C2">
                      <w:pPr>
                        <w:pBdr>
                          <w:top w:val="dotted" w:sz="12" w:space="1" w:color="auto"/>
                        </w:pBdr>
                      </w:pPr>
                    </w:p>
                  </w:txbxContent>
                </v:textbox>
              </v:shape>
            </w:pict>
          </mc:Fallback>
        </mc:AlternateContent>
      </w:r>
      <w:r w:rsidR="007814D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8952760</wp:posOffset>
                </wp:positionH>
                <wp:positionV relativeFrom="paragraph">
                  <wp:posOffset>4482143</wp:posOffset>
                </wp:positionV>
                <wp:extent cx="1922346" cy="2385042"/>
                <wp:effectExtent l="0" t="116840" r="0" b="132715"/>
                <wp:wrapNone/>
                <wp:docPr id="29" name="El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55230">
                          <a:off x="0" y="0"/>
                          <a:ext cx="1922346" cy="2385042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1871437" id="Ellipse 29" o:spid="_x0000_s1026" style="position:absolute;margin-left:704.95pt;margin-top:352.9pt;width:151.35pt;height:187.8pt;rotation:3227899fd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" fillcolor="#fbe4d5 [661]" strokecolor="#d9e2f3 [660]" strokeweight=".25pt">
                <v:stroke joinstyle="miter"/>
              </v:oval>
            </w:pict>
          </mc:Fallback>
        </mc:AlternateContent>
      </w:r>
      <w:r w:rsidR="006F4E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7748905</wp:posOffset>
                </wp:positionH>
                <wp:positionV relativeFrom="page">
                  <wp:posOffset>4105275</wp:posOffset>
                </wp:positionV>
                <wp:extent cx="2228850" cy="45719"/>
                <wp:effectExtent l="0" t="19050" r="0" b="1206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457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A3A72" w:rsidRDefault="005A3A72" w:rsidP="000311BB">
                            <w:pPr>
                              <w:pBdr>
                                <w:left w:val="dotted" w:sz="12" w:space="4" w:color="1F3864" w:themeColor="accent1" w:themeShade="80"/>
                              </w:pBd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Zone de texte 6" o:spid="_x0000_s1047" type="#_x0000_t202" style="position:absolute;margin-left:610.15pt;margin-top:323.25pt;width:175.5pt;height:3.6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" filled="f" stroked="f" strokeweight=".5pt">
                <v:textbox>
                  <w:txbxContent>
                    <w:p w:rsidR="005A3A72" w:rsidRDefault="005A3A72" w:rsidP="000311BB">
                      <w:pPr>
                        <w:pBdr>
                          <w:left w:val="dotted" w:sz="12" w:space="4" w:color="1F3864" w:themeColor="accent1" w:themeShade="80"/>
                        </w:pBd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340B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264" behindDoc="1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2257108</wp:posOffset>
                </wp:positionV>
                <wp:extent cx="2181225" cy="2050054"/>
                <wp:effectExtent l="446723" t="258127" r="303847" b="399098"/>
                <wp:wrapNone/>
                <wp:docPr id="225" name="Rectangle avec coins arrondis du même côté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51921">
                          <a:off x="0" y="0"/>
                          <a:ext cx="2181225" cy="2050054"/>
                        </a:xfrm>
                        <a:prstGeom prst="round2SameRect">
                          <a:avLst/>
                        </a:prstGeom>
                        <a:blipFill dpi="0" rotWithShape="1">
                          <a:blip r:embed="rId21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9" t="-7289" r="-9" b="-12769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AD64DB" id="Rectangle avec coins arrondis du même côté 225" o:spid="_x0000_s1026" style="position:absolute;margin-left:0;margin-top:177.75pt;width:171.75pt;height:161.4pt;rotation:3661192fd;z-index:-251593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2181225,2050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" path="m341683,l1839542,v188706,,341683,152977,341683,341683l2181225,2050054r,l,2050054r,l,341683c,152977,152977,,341683,xe" stroked="f" strokeweight="1pt">
                <v:fill r:id="rId22" o:title="" recolor="t" rotate="t" type="frame"/>
                <v:stroke joinstyle="miter"/>
                <v:imagedata gain="19661f" blacklevel="22938f"/>
                <v:path arrowok="t" o:connecttype="custom" o:connectlocs="341683,0;1839542,0;2181225,341683;2181225,2050054;2181225,2050054;0,2050054;0,2050054;0,341683;341683,0" o:connectangles="0,0,0,0,0,0,0,0,0"/>
                <w10:wrap anchorx="page"/>
              </v:shape>
            </w:pict>
          </mc:Fallback>
        </mc:AlternateContent>
      </w:r>
      <w:r w:rsidR="002A72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E8AFEF9" wp14:editId="61363E5B">
                <wp:simplePos x="0" y="0"/>
                <wp:positionH relativeFrom="column">
                  <wp:posOffset>5240867</wp:posOffset>
                </wp:positionH>
                <wp:positionV relativeFrom="paragraph">
                  <wp:posOffset>4106333</wp:posOffset>
                </wp:positionV>
                <wp:extent cx="347345" cy="0"/>
                <wp:effectExtent l="0" t="0" r="0" b="0"/>
                <wp:wrapNone/>
                <wp:docPr id="516" name="Lig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3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E4C2E84" id="Ligne 59" o:spid="_x0000_s1026" style="position:absolute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2.65pt,323.35pt" to="440pt,3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" strokecolor="#fffffe" strokeweight="1pt">
                <v:shadow color="#dcd6d4"/>
              </v:line>
            </w:pict>
          </mc:Fallback>
        </mc:AlternateContent>
      </w:r>
      <w:r w:rsidR="002A72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A9A1695" wp14:editId="069E002F">
                <wp:simplePos x="0" y="0"/>
                <wp:positionH relativeFrom="column">
                  <wp:posOffset>5240867</wp:posOffset>
                </wp:positionH>
                <wp:positionV relativeFrom="paragraph">
                  <wp:posOffset>4334933</wp:posOffset>
                </wp:positionV>
                <wp:extent cx="347345" cy="0"/>
                <wp:effectExtent l="0" t="0" r="0" b="0"/>
                <wp:wrapNone/>
                <wp:docPr id="517" name="Lig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3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6E30C31" id="Ligne 60" o:spid="_x0000_s1026" style="position:absolute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2.65pt,341.35pt" to="440pt,3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" strokecolor="#fffffe" strokeweight="1pt">
                <v:shadow color="#dcd6d4"/>
              </v:line>
            </w:pict>
          </mc:Fallback>
        </mc:AlternateContent>
      </w:r>
      <w:r w:rsidR="002A72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CDEE87E" wp14:editId="36DDC0EA">
                <wp:simplePos x="0" y="0"/>
                <wp:positionH relativeFrom="column">
                  <wp:posOffset>5240867</wp:posOffset>
                </wp:positionH>
                <wp:positionV relativeFrom="paragraph">
                  <wp:posOffset>4563533</wp:posOffset>
                </wp:positionV>
                <wp:extent cx="347345" cy="0"/>
                <wp:effectExtent l="0" t="0" r="0" b="0"/>
                <wp:wrapNone/>
                <wp:docPr id="518" name="Lig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3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0398257" id="Ligne 61" o:spid="_x0000_s1026" style="position:absolute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2.65pt,359.35pt" to="440pt,3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" strokecolor="#fffffe" strokeweight="1pt">
                <v:shadow color="#dcd6d4"/>
              </v:line>
            </w:pict>
          </mc:Fallback>
        </mc:AlternateContent>
      </w:r>
      <w:r w:rsidR="002A72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65AB98B" wp14:editId="2127AFC9">
                <wp:simplePos x="0" y="0"/>
                <wp:positionH relativeFrom="column">
                  <wp:posOffset>5240867</wp:posOffset>
                </wp:positionH>
                <wp:positionV relativeFrom="paragraph">
                  <wp:posOffset>5020733</wp:posOffset>
                </wp:positionV>
                <wp:extent cx="347345" cy="0"/>
                <wp:effectExtent l="0" t="0" r="0" b="0"/>
                <wp:wrapNone/>
                <wp:docPr id="519" name="Lig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3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56A0458" id="Ligne 62" o:spid="_x0000_s1026" style="position:absolute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2.65pt,395.35pt" to="440pt,3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" strokecolor="#fffffe" strokeweight="1pt">
                <v:shadow color="#dcd6d4"/>
              </v:line>
            </w:pict>
          </mc:Fallback>
        </mc:AlternateContent>
      </w:r>
      <w:r w:rsidR="002A72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A003E24" wp14:editId="3C187515">
                <wp:simplePos x="0" y="0"/>
                <wp:positionH relativeFrom="column">
                  <wp:posOffset>5240867</wp:posOffset>
                </wp:positionH>
                <wp:positionV relativeFrom="paragraph">
                  <wp:posOffset>4792133</wp:posOffset>
                </wp:positionV>
                <wp:extent cx="347345" cy="0"/>
                <wp:effectExtent l="0" t="0" r="0" b="0"/>
                <wp:wrapNone/>
                <wp:docPr id="520" name="Lig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3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D932DC8" id="Ligne 63" o:spid="_x0000_s1026" style="position:absolute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2.65pt,377.35pt" to="440pt,3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" strokecolor="#fffffe" strokeweight="1pt">
                <v:shadow color="#dcd6d4"/>
              </v:line>
            </w:pict>
          </mc:Fallback>
        </mc:AlternateContent>
      </w:r>
    </w:p>
    <w:sectPr w:rsidR="006E779F" w:rsidRPr="00A61EB0" w:rsidSect="00FC3D92">
      <w:pgSz w:w="16838" w:h="11906" w:orient="landscape" w:code="9"/>
      <w:pgMar w:top="1134" w:right="862" w:bottom="510" w:left="862" w:header="720" w:footer="720" w:gutter="0"/>
      <w:cols w:num="2"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66A1" w:rsidRDefault="00FD66A1" w:rsidP="00061219">
      <w:r>
        <w:separator/>
      </w:r>
    </w:p>
  </w:endnote>
  <w:endnote w:type="continuationSeparator" w:id="0">
    <w:p w:rsidR="00FD66A1" w:rsidRDefault="00FD66A1" w:rsidP="00061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66A1" w:rsidRDefault="00FD66A1" w:rsidP="00061219">
      <w:r>
        <w:separator/>
      </w:r>
    </w:p>
  </w:footnote>
  <w:footnote w:type="continuationSeparator" w:id="0">
    <w:p w:rsidR="00FD66A1" w:rsidRDefault="00FD66A1" w:rsidP="000612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B3B35"/>
    <w:multiLevelType w:val="hybridMultilevel"/>
    <w:tmpl w:val="1D3CF750"/>
    <w:lvl w:ilvl="0" w:tplc="040C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7FA81E21"/>
    <w:multiLevelType w:val="hybridMultilevel"/>
    <w:tmpl w:val="362A3C78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C44"/>
    <w:rsid w:val="0000097F"/>
    <w:rsid w:val="00002300"/>
    <w:rsid w:val="00003B25"/>
    <w:rsid w:val="00021772"/>
    <w:rsid w:val="0002343F"/>
    <w:rsid w:val="000267ED"/>
    <w:rsid w:val="000311BB"/>
    <w:rsid w:val="00034424"/>
    <w:rsid w:val="0005490E"/>
    <w:rsid w:val="000579E9"/>
    <w:rsid w:val="00061219"/>
    <w:rsid w:val="00063376"/>
    <w:rsid w:val="00076249"/>
    <w:rsid w:val="00076C0C"/>
    <w:rsid w:val="00077096"/>
    <w:rsid w:val="00086791"/>
    <w:rsid w:val="000A5962"/>
    <w:rsid w:val="000A5FB2"/>
    <w:rsid w:val="000A70EA"/>
    <w:rsid w:val="000B1204"/>
    <w:rsid w:val="000C1713"/>
    <w:rsid w:val="000C4B99"/>
    <w:rsid w:val="000C5FEB"/>
    <w:rsid w:val="0010346E"/>
    <w:rsid w:val="00105217"/>
    <w:rsid w:val="00111A59"/>
    <w:rsid w:val="00112525"/>
    <w:rsid w:val="00114FC5"/>
    <w:rsid w:val="00126733"/>
    <w:rsid w:val="001443B8"/>
    <w:rsid w:val="00145281"/>
    <w:rsid w:val="0015241A"/>
    <w:rsid w:val="00153927"/>
    <w:rsid w:val="00157C6D"/>
    <w:rsid w:val="00160B7B"/>
    <w:rsid w:val="001614AF"/>
    <w:rsid w:val="001635FE"/>
    <w:rsid w:val="00166638"/>
    <w:rsid w:val="00171B6E"/>
    <w:rsid w:val="00181956"/>
    <w:rsid w:val="00182CF0"/>
    <w:rsid w:val="00183E13"/>
    <w:rsid w:val="00185730"/>
    <w:rsid w:val="001A1725"/>
    <w:rsid w:val="001C3E7B"/>
    <w:rsid w:val="001C4B4C"/>
    <w:rsid w:val="001D6F31"/>
    <w:rsid w:val="001F3576"/>
    <w:rsid w:val="001F56F9"/>
    <w:rsid w:val="00204474"/>
    <w:rsid w:val="00210FDA"/>
    <w:rsid w:val="0021153B"/>
    <w:rsid w:val="002241E6"/>
    <w:rsid w:val="00226F3B"/>
    <w:rsid w:val="00235B53"/>
    <w:rsid w:val="00250669"/>
    <w:rsid w:val="00261337"/>
    <w:rsid w:val="00261B87"/>
    <w:rsid w:val="002720DD"/>
    <w:rsid w:val="00275016"/>
    <w:rsid w:val="00284944"/>
    <w:rsid w:val="0029798D"/>
    <w:rsid w:val="002A45A3"/>
    <w:rsid w:val="002A7214"/>
    <w:rsid w:val="002B0E2E"/>
    <w:rsid w:val="002B1631"/>
    <w:rsid w:val="002D1584"/>
    <w:rsid w:val="002E6CBA"/>
    <w:rsid w:val="003011AE"/>
    <w:rsid w:val="00315AA5"/>
    <w:rsid w:val="00317833"/>
    <w:rsid w:val="00325617"/>
    <w:rsid w:val="003454EF"/>
    <w:rsid w:val="003473B7"/>
    <w:rsid w:val="00351009"/>
    <w:rsid w:val="0035433C"/>
    <w:rsid w:val="00361806"/>
    <w:rsid w:val="00363CA7"/>
    <w:rsid w:val="003733C9"/>
    <w:rsid w:val="003769DA"/>
    <w:rsid w:val="00380A4A"/>
    <w:rsid w:val="003A566C"/>
    <w:rsid w:val="003B0E07"/>
    <w:rsid w:val="003D06DF"/>
    <w:rsid w:val="003E1257"/>
    <w:rsid w:val="003F110B"/>
    <w:rsid w:val="004004AD"/>
    <w:rsid w:val="00404FA2"/>
    <w:rsid w:val="004141A2"/>
    <w:rsid w:val="004205D6"/>
    <w:rsid w:val="00422C18"/>
    <w:rsid w:val="0042317A"/>
    <w:rsid w:val="00425A40"/>
    <w:rsid w:val="004331FD"/>
    <w:rsid w:val="00434BAA"/>
    <w:rsid w:val="0044013A"/>
    <w:rsid w:val="004512D3"/>
    <w:rsid w:val="004642E0"/>
    <w:rsid w:val="004653B4"/>
    <w:rsid w:val="0046602D"/>
    <w:rsid w:val="00475DDC"/>
    <w:rsid w:val="0047653B"/>
    <w:rsid w:val="004868C2"/>
    <w:rsid w:val="00487E09"/>
    <w:rsid w:val="00487F64"/>
    <w:rsid w:val="00492173"/>
    <w:rsid w:val="00493ECD"/>
    <w:rsid w:val="004A7EBB"/>
    <w:rsid w:val="004B0A6D"/>
    <w:rsid w:val="004B0D92"/>
    <w:rsid w:val="004B4090"/>
    <w:rsid w:val="004B48F4"/>
    <w:rsid w:val="004C6251"/>
    <w:rsid w:val="004D01FD"/>
    <w:rsid w:val="004E045B"/>
    <w:rsid w:val="004E19E0"/>
    <w:rsid w:val="004F3D09"/>
    <w:rsid w:val="005048B9"/>
    <w:rsid w:val="005054E3"/>
    <w:rsid w:val="005103FF"/>
    <w:rsid w:val="00511358"/>
    <w:rsid w:val="00517DE0"/>
    <w:rsid w:val="005268B6"/>
    <w:rsid w:val="00526A74"/>
    <w:rsid w:val="00535FDC"/>
    <w:rsid w:val="005403D6"/>
    <w:rsid w:val="005454E3"/>
    <w:rsid w:val="00551EC0"/>
    <w:rsid w:val="00557679"/>
    <w:rsid w:val="00560994"/>
    <w:rsid w:val="0056680D"/>
    <w:rsid w:val="005744D4"/>
    <w:rsid w:val="005A0B7E"/>
    <w:rsid w:val="005A3A72"/>
    <w:rsid w:val="005B578B"/>
    <w:rsid w:val="005C177A"/>
    <w:rsid w:val="005E0F2B"/>
    <w:rsid w:val="005F0C44"/>
    <w:rsid w:val="005F462C"/>
    <w:rsid w:val="0060314E"/>
    <w:rsid w:val="006113B8"/>
    <w:rsid w:val="00611C06"/>
    <w:rsid w:val="00616281"/>
    <w:rsid w:val="00622921"/>
    <w:rsid w:val="00624F91"/>
    <w:rsid w:val="00635D11"/>
    <w:rsid w:val="006429EC"/>
    <w:rsid w:val="0064714B"/>
    <w:rsid w:val="00664546"/>
    <w:rsid w:val="00673DFB"/>
    <w:rsid w:val="00675F34"/>
    <w:rsid w:val="00681534"/>
    <w:rsid w:val="00685639"/>
    <w:rsid w:val="00692329"/>
    <w:rsid w:val="006A2F34"/>
    <w:rsid w:val="006A2F3A"/>
    <w:rsid w:val="006A5EAB"/>
    <w:rsid w:val="006A7E40"/>
    <w:rsid w:val="006B1296"/>
    <w:rsid w:val="006D2F9C"/>
    <w:rsid w:val="006D6854"/>
    <w:rsid w:val="006E4C0B"/>
    <w:rsid w:val="006E640C"/>
    <w:rsid w:val="006E779F"/>
    <w:rsid w:val="006F4E72"/>
    <w:rsid w:val="0070054A"/>
    <w:rsid w:val="00702D73"/>
    <w:rsid w:val="00704659"/>
    <w:rsid w:val="00707851"/>
    <w:rsid w:val="00720118"/>
    <w:rsid w:val="0072060C"/>
    <w:rsid w:val="007222B1"/>
    <w:rsid w:val="007358EF"/>
    <w:rsid w:val="00737126"/>
    <w:rsid w:val="00737CEA"/>
    <w:rsid w:val="007454CF"/>
    <w:rsid w:val="00760FC7"/>
    <w:rsid w:val="00764FB3"/>
    <w:rsid w:val="0077794D"/>
    <w:rsid w:val="007814D0"/>
    <w:rsid w:val="007B1A7F"/>
    <w:rsid w:val="007B3473"/>
    <w:rsid w:val="007B5B5A"/>
    <w:rsid w:val="007B7B7F"/>
    <w:rsid w:val="007C3869"/>
    <w:rsid w:val="007E2DB5"/>
    <w:rsid w:val="007E70BC"/>
    <w:rsid w:val="007F1CB8"/>
    <w:rsid w:val="007F2BFF"/>
    <w:rsid w:val="007F4D3E"/>
    <w:rsid w:val="007F4E8C"/>
    <w:rsid w:val="007F5B4D"/>
    <w:rsid w:val="00802B3D"/>
    <w:rsid w:val="00812EBB"/>
    <w:rsid w:val="008130AA"/>
    <w:rsid w:val="00814F7B"/>
    <w:rsid w:val="00815D6E"/>
    <w:rsid w:val="0082397E"/>
    <w:rsid w:val="00835F98"/>
    <w:rsid w:val="00836433"/>
    <w:rsid w:val="0083744A"/>
    <w:rsid w:val="008374F8"/>
    <w:rsid w:val="00841E87"/>
    <w:rsid w:val="00845DEF"/>
    <w:rsid w:val="00847681"/>
    <w:rsid w:val="0085263F"/>
    <w:rsid w:val="00860B60"/>
    <w:rsid w:val="008639EA"/>
    <w:rsid w:val="008827F5"/>
    <w:rsid w:val="00894DEF"/>
    <w:rsid w:val="0089783A"/>
    <w:rsid w:val="008A20BB"/>
    <w:rsid w:val="008B32D8"/>
    <w:rsid w:val="008E7CD3"/>
    <w:rsid w:val="008F10C7"/>
    <w:rsid w:val="008F380D"/>
    <w:rsid w:val="008F531A"/>
    <w:rsid w:val="00905653"/>
    <w:rsid w:val="009069EC"/>
    <w:rsid w:val="009116AF"/>
    <w:rsid w:val="009225FF"/>
    <w:rsid w:val="009276C6"/>
    <w:rsid w:val="00933DA7"/>
    <w:rsid w:val="0093730F"/>
    <w:rsid w:val="00944D8C"/>
    <w:rsid w:val="009506E8"/>
    <w:rsid w:val="00950F4E"/>
    <w:rsid w:val="00974F9B"/>
    <w:rsid w:val="009814BC"/>
    <w:rsid w:val="00986FE2"/>
    <w:rsid w:val="00994026"/>
    <w:rsid w:val="00995F45"/>
    <w:rsid w:val="009A4EE8"/>
    <w:rsid w:val="009B1BCB"/>
    <w:rsid w:val="009B3342"/>
    <w:rsid w:val="009D1C24"/>
    <w:rsid w:val="009D62EB"/>
    <w:rsid w:val="009E5DA1"/>
    <w:rsid w:val="00A06020"/>
    <w:rsid w:val="00A2416A"/>
    <w:rsid w:val="00A250AA"/>
    <w:rsid w:val="00A41767"/>
    <w:rsid w:val="00A47069"/>
    <w:rsid w:val="00A534E3"/>
    <w:rsid w:val="00A54782"/>
    <w:rsid w:val="00A553EE"/>
    <w:rsid w:val="00A5670C"/>
    <w:rsid w:val="00A56D7F"/>
    <w:rsid w:val="00A60DCA"/>
    <w:rsid w:val="00A61EB0"/>
    <w:rsid w:val="00A72530"/>
    <w:rsid w:val="00A81263"/>
    <w:rsid w:val="00A865C2"/>
    <w:rsid w:val="00A9350A"/>
    <w:rsid w:val="00A94485"/>
    <w:rsid w:val="00AA338E"/>
    <w:rsid w:val="00AA7FF2"/>
    <w:rsid w:val="00AB2EF6"/>
    <w:rsid w:val="00AB50B1"/>
    <w:rsid w:val="00AB68F0"/>
    <w:rsid w:val="00AB74FC"/>
    <w:rsid w:val="00AC28BB"/>
    <w:rsid w:val="00AD0BFD"/>
    <w:rsid w:val="00AE4556"/>
    <w:rsid w:val="00AE5275"/>
    <w:rsid w:val="00AF3F9E"/>
    <w:rsid w:val="00AF6968"/>
    <w:rsid w:val="00B4293F"/>
    <w:rsid w:val="00B4675C"/>
    <w:rsid w:val="00B707A6"/>
    <w:rsid w:val="00B76544"/>
    <w:rsid w:val="00B824FC"/>
    <w:rsid w:val="00B84D4B"/>
    <w:rsid w:val="00B903E8"/>
    <w:rsid w:val="00B93A96"/>
    <w:rsid w:val="00B9655F"/>
    <w:rsid w:val="00BA194F"/>
    <w:rsid w:val="00BA5B65"/>
    <w:rsid w:val="00BB0E76"/>
    <w:rsid w:val="00BB16BC"/>
    <w:rsid w:val="00BC20B8"/>
    <w:rsid w:val="00BC4668"/>
    <w:rsid w:val="00BC5122"/>
    <w:rsid w:val="00BE1F58"/>
    <w:rsid w:val="00BE5605"/>
    <w:rsid w:val="00BE63D2"/>
    <w:rsid w:val="00BF56D3"/>
    <w:rsid w:val="00BF6376"/>
    <w:rsid w:val="00BF7C62"/>
    <w:rsid w:val="00C06314"/>
    <w:rsid w:val="00C1411D"/>
    <w:rsid w:val="00C36EE1"/>
    <w:rsid w:val="00C3720A"/>
    <w:rsid w:val="00C400BE"/>
    <w:rsid w:val="00C46577"/>
    <w:rsid w:val="00C46CFA"/>
    <w:rsid w:val="00C4721E"/>
    <w:rsid w:val="00C56685"/>
    <w:rsid w:val="00C667D3"/>
    <w:rsid w:val="00C82477"/>
    <w:rsid w:val="00C9071B"/>
    <w:rsid w:val="00C95465"/>
    <w:rsid w:val="00C95DBC"/>
    <w:rsid w:val="00CA380A"/>
    <w:rsid w:val="00CA4AD9"/>
    <w:rsid w:val="00CE60F6"/>
    <w:rsid w:val="00CF6CDC"/>
    <w:rsid w:val="00CF7F80"/>
    <w:rsid w:val="00D04797"/>
    <w:rsid w:val="00D04CB7"/>
    <w:rsid w:val="00D14AD5"/>
    <w:rsid w:val="00D167D8"/>
    <w:rsid w:val="00D20F70"/>
    <w:rsid w:val="00D23ECD"/>
    <w:rsid w:val="00D25C14"/>
    <w:rsid w:val="00D50708"/>
    <w:rsid w:val="00D55306"/>
    <w:rsid w:val="00D61F9D"/>
    <w:rsid w:val="00D637DD"/>
    <w:rsid w:val="00D71331"/>
    <w:rsid w:val="00D85391"/>
    <w:rsid w:val="00DA33F9"/>
    <w:rsid w:val="00DA5E36"/>
    <w:rsid w:val="00DA6E39"/>
    <w:rsid w:val="00DB11A1"/>
    <w:rsid w:val="00DB32C2"/>
    <w:rsid w:val="00DC2214"/>
    <w:rsid w:val="00DC4D46"/>
    <w:rsid w:val="00DC66F0"/>
    <w:rsid w:val="00DC7214"/>
    <w:rsid w:val="00DD4248"/>
    <w:rsid w:val="00DD6804"/>
    <w:rsid w:val="00DE6F95"/>
    <w:rsid w:val="00E0140C"/>
    <w:rsid w:val="00E10D30"/>
    <w:rsid w:val="00E14037"/>
    <w:rsid w:val="00E22194"/>
    <w:rsid w:val="00E30520"/>
    <w:rsid w:val="00E3273F"/>
    <w:rsid w:val="00E41367"/>
    <w:rsid w:val="00E41E49"/>
    <w:rsid w:val="00E5344C"/>
    <w:rsid w:val="00E54F63"/>
    <w:rsid w:val="00E608F0"/>
    <w:rsid w:val="00E664C3"/>
    <w:rsid w:val="00E76760"/>
    <w:rsid w:val="00E81E94"/>
    <w:rsid w:val="00E82C75"/>
    <w:rsid w:val="00E873C5"/>
    <w:rsid w:val="00E9298F"/>
    <w:rsid w:val="00E95953"/>
    <w:rsid w:val="00EA685E"/>
    <w:rsid w:val="00EB222A"/>
    <w:rsid w:val="00EB707F"/>
    <w:rsid w:val="00EC298B"/>
    <w:rsid w:val="00ED1EC0"/>
    <w:rsid w:val="00ED4DEA"/>
    <w:rsid w:val="00ED5774"/>
    <w:rsid w:val="00ED67DE"/>
    <w:rsid w:val="00EE28D1"/>
    <w:rsid w:val="00EE488F"/>
    <w:rsid w:val="00F04E64"/>
    <w:rsid w:val="00F15881"/>
    <w:rsid w:val="00F22B0E"/>
    <w:rsid w:val="00F25CC0"/>
    <w:rsid w:val="00F340BA"/>
    <w:rsid w:val="00F6009B"/>
    <w:rsid w:val="00F853C2"/>
    <w:rsid w:val="00F8546C"/>
    <w:rsid w:val="00FA16E6"/>
    <w:rsid w:val="00FA44E7"/>
    <w:rsid w:val="00FB65BD"/>
    <w:rsid w:val="00FC20AF"/>
    <w:rsid w:val="00FC26B7"/>
    <w:rsid w:val="00FC3D92"/>
    <w:rsid w:val="00FD39F8"/>
    <w:rsid w:val="00FD66A1"/>
    <w:rsid w:val="00FE0766"/>
    <w:rsid w:val="00FE3E1A"/>
    <w:rsid w:val="00FE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9DDCD9D-4C67-4820-AD49-56F751537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5774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061219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061219"/>
    <w:rPr>
      <w:color w:val="212120"/>
      <w:kern w:val="28"/>
    </w:rPr>
  </w:style>
  <w:style w:type="paragraph" w:styleId="Pieddepage">
    <w:name w:val="footer"/>
    <w:basedOn w:val="Normal"/>
    <w:link w:val="PieddepageCar"/>
    <w:rsid w:val="00061219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061219"/>
    <w:rPr>
      <w:color w:val="212120"/>
      <w:kern w:val="28"/>
    </w:rPr>
  </w:style>
  <w:style w:type="paragraph" w:styleId="Textedebulles">
    <w:name w:val="Balloon Text"/>
    <w:basedOn w:val="Normal"/>
    <w:link w:val="TextedebullesCar"/>
    <w:semiHidden/>
    <w:unhideWhenUsed/>
    <w:rsid w:val="00076C0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semiHidden/>
    <w:rsid w:val="00076C0C"/>
    <w:rPr>
      <w:rFonts w:ascii="Segoe UI" w:hAnsi="Segoe UI" w:cs="Segoe UI"/>
      <w:color w:val="212120"/>
      <w:kern w:val="28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6A5EA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6680D"/>
    <w:pPr>
      <w:spacing w:before="100" w:beforeAutospacing="1" w:after="100" w:afterAutospacing="1"/>
    </w:pPr>
    <w:rPr>
      <w:color w:val="auto"/>
      <w:kern w:val="0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489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3.wdp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microsoft.com/office/2007/relationships/hdphoto" Target="media/hdphoto4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1\AppData\Roaming\Microsoft\Templates\Invitation%20&#224;%20une%20journ&#233;e%20portes%20ouvertes%20dans%20l&#8217;immobilier%20(2%20par%20page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Invitation à une journée portes ouvertes dans l’immobilier (2 par page).dotx</Template>
  <TotalTime>1</TotalTime>
  <Pages>2</Pages>
  <Words>335</Words>
  <Characters>1848</Characters>
  <Application>Microsoft Office Word</Application>
  <DocSecurity>0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2179</CharactersWithSpaces>
  <SharedDoc>false</SharedDoc>
  <HLinks>
    <vt:vector size="6" baseType="variant">
      <vt:variant>
        <vt:i4>1638464</vt:i4>
      </vt:variant>
      <vt:variant>
        <vt:i4>-1</vt:i4>
      </vt:variant>
      <vt:variant>
        <vt:i4>1050</vt:i4>
      </vt:variant>
      <vt:variant>
        <vt:i4>1</vt:i4>
      </vt:variant>
      <vt:variant>
        <vt:lpwstr>\\SLO-DC01\Users\christinec\My Documents\STOCKLAYOUTS\Current Projects\RE9992701\RE9992701D-UP\RE9992701-IMG03.jpg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se1</dc:creator>
  <cp:keywords/>
  <cp:lastModifiedBy>pa</cp:lastModifiedBy>
  <cp:revision>2</cp:revision>
  <cp:lastPrinted>2024-12-17T09:01:00Z</cp:lastPrinted>
  <dcterms:created xsi:type="dcterms:W3CDTF">2025-01-15T09:18:00Z</dcterms:created>
  <dcterms:modified xsi:type="dcterms:W3CDTF">2025-01-15T09:18:00Z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